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FCC7F9" w14:textId="6B2A93BB" w:rsidR="002950DE" w:rsidRPr="00C34D38" w:rsidRDefault="008E6626" w:rsidP="002950DE">
      <w:pPr>
        <w:jc w:val="center"/>
        <w:rPr>
          <w:rFonts w:ascii="Bodoni" w:hAnsi="Bodoni"/>
          <w:color w:val="000000"/>
          <w:lang w:val="en-US"/>
        </w:rPr>
      </w:pPr>
      <w:r>
        <w:rPr>
          <w:noProof/>
        </w:rPr>
        <w:drawing>
          <wp:inline distT="0" distB="0" distL="0" distR="0" wp14:anchorId="5B72554F" wp14:editId="4C3F9296">
            <wp:extent cx="525145" cy="753745"/>
            <wp:effectExtent l="0" t="0" r="8255" b="8255"/>
            <wp:docPr id="3" name="Рисунок 1"/>
            <wp:cNvGraphicFramePr/>
            <a:graphic xmlns:a="http://schemas.openxmlformats.org/drawingml/2006/main">
              <a:graphicData uri="http://schemas.openxmlformats.org/drawingml/2006/picture">
                <pic:pic xmlns:pic="http://schemas.openxmlformats.org/drawingml/2006/picture">
                  <pic:nvPicPr>
                    <pic:cNvPr id="3" name="Рисунок 1"/>
                    <pic:cNvPicPr/>
                  </pic:nvPicPr>
                  <pic:blipFill>
                    <a:blip r:embed="rId8"/>
                    <a:srcRect/>
                    <a:stretch>
                      <a:fillRect/>
                    </a:stretch>
                  </pic:blipFill>
                  <pic:spPr bwMode="auto">
                    <a:xfrm>
                      <a:off x="0" y="0"/>
                      <a:ext cx="525145" cy="753745"/>
                    </a:xfrm>
                    <a:prstGeom prst="rect">
                      <a:avLst/>
                    </a:prstGeom>
                    <a:noFill/>
                    <a:ln w="9525">
                      <a:noFill/>
                      <a:miter lim="800000"/>
                      <a:headEnd/>
                      <a:tailEnd/>
                    </a:ln>
                  </pic:spPr>
                </pic:pic>
              </a:graphicData>
            </a:graphic>
          </wp:inline>
        </w:drawing>
      </w:r>
    </w:p>
    <w:p w14:paraId="47908974" w14:textId="77777777" w:rsidR="002950DE" w:rsidRPr="00C34D38" w:rsidRDefault="002950DE" w:rsidP="002950DE">
      <w:pPr>
        <w:jc w:val="center"/>
        <w:rPr>
          <w:rFonts w:ascii="Bodoni" w:hAnsi="Bodoni"/>
          <w:color w:val="000000"/>
          <w:lang w:val="en-US"/>
        </w:rPr>
      </w:pPr>
    </w:p>
    <w:p w14:paraId="0EF5F37F" w14:textId="77777777" w:rsidR="002950DE" w:rsidRPr="00C34D38" w:rsidRDefault="002950DE" w:rsidP="002950DE">
      <w:pPr>
        <w:jc w:val="center"/>
        <w:rPr>
          <w:b/>
        </w:rPr>
      </w:pPr>
      <w:r w:rsidRPr="00C34D38">
        <w:rPr>
          <w:b/>
        </w:rPr>
        <w:t xml:space="preserve">НОВОКУЗНЕЦКИЙ ГОРОДСКОЙ СОВЕТ НАРОДНЫХ ДЕПУТАТОВ </w:t>
      </w:r>
    </w:p>
    <w:p w14:paraId="0C8B0623" w14:textId="77777777" w:rsidR="002950DE" w:rsidRPr="00C34D38" w:rsidRDefault="002950DE" w:rsidP="002950DE">
      <w:pPr>
        <w:jc w:val="center"/>
        <w:rPr>
          <w:sz w:val="16"/>
          <w:szCs w:val="16"/>
        </w:rPr>
      </w:pPr>
    </w:p>
    <w:p w14:paraId="4C772CA1" w14:textId="77777777" w:rsidR="002950DE" w:rsidRPr="00C34D38" w:rsidRDefault="002950DE" w:rsidP="002950DE">
      <w:pPr>
        <w:jc w:val="center"/>
        <w:rPr>
          <w:b/>
          <w:sz w:val="28"/>
        </w:rPr>
      </w:pPr>
      <w:r w:rsidRPr="00C34D38">
        <w:rPr>
          <w:b/>
          <w:sz w:val="28"/>
        </w:rPr>
        <w:t>РЕШЕНИЕ</w:t>
      </w:r>
    </w:p>
    <w:p w14:paraId="12F7F402" w14:textId="77777777" w:rsidR="002950DE" w:rsidRPr="00C34D38" w:rsidRDefault="002950DE" w:rsidP="002950DE">
      <w:pPr>
        <w:pBdr>
          <w:top w:val="double" w:sz="6" w:space="1" w:color="auto"/>
        </w:pBdr>
        <w:rPr>
          <w:rFonts w:ascii="SchoolBook" w:hAnsi="SchoolBook"/>
          <w:sz w:val="16"/>
          <w:szCs w:val="16"/>
        </w:rPr>
      </w:pPr>
    </w:p>
    <w:p w14:paraId="4D58AA32" w14:textId="77777777" w:rsidR="002950DE" w:rsidRPr="00C34D38" w:rsidRDefault="002950DE" w:rsidP="002950DE">
      <w:pPr>
        <w:pStyle w:val="ConsPlusNormal"/>
        <w:ind w:firstLine="0"/>
        <w:jc w:val="center"/>
        <w:rPr>
          <w:rFonts w:ascii="Times New Roman" w:hAnsi="Times New Roman" w:cs="Times New Roman"/>
          <w:sz w:val="24"/>
          <w:szCs w:val="24"/>
        </w:rPr>
      </w:pPr>
      <w:r w:rsidRPr="00C34D38">
        <w:rPr>
          <w:rFonts w:ascii="Times New Roman" w:hAnsi="Times New Roman" w:cs="Times New Roman"/>
          <w:sz w:val="24"/>
          <w:szCs w:val="24"/>
        </w:rPr>
        <w:t xml:space="preserve">Об утверждении единого избирательного округа и схемы одномандатных избирательных округов Новокузнецкого городского округа для проведения выборов депутатов Новокузнецкого городского Совета народных депутатов </w:t>
      </w:r>
    </w:p>
    <w:p w14:paraId="5D862637" w14:textId="77777777" w:rsidR="002950DE" w:rsidRPr="00C34D38" w:rsidRDefault="002950DE" w:rsidP="002950DE">
      <w:pPr>
        <w:jc w:val="center"/>
        <w:rPr>
          <w:b/>
        </w:rPr>
      </w:pPr>
    </w:p>
    <w:p w14:paraId="7E74F4F4" w14:textId="77777777" w:rsidR="002950DE" w:rsidRPr="00C34D38" w:rsidRDefault="002950DE" w:rsidP="002950DE">
      <w:pPr>
        <w:jc w:val="right"/>
      </w:pPr>
      <w:r w:rsidRPr="00C34D38">
        <w:t xml:space="preserve">Принято </w:t>
      </w:r>
    </w:p>
    <w:p w14:paraId="67E620D6" w14:textId="77777777" w:rsidR="002950DE" w:rsidRPr="00C34D38" w:rsidRDefault="002950DE" w:rsidP="002950DE">
      <w:pPr>
        <w:jc w:val="right"/>
      </w:pPr>
      <w:r w:rsidRPr="00C34D38">
        <w:t>Новокузнецким городским</w:t>
      </w:r>
    </w:p>
    <w:p w14:paraId="028696AD" w14:textId="77777777" w:rsidR="002950DE" w:rsidRPr="00C34D38" w:rsidRDefault="002950DE" w:rsidP="002950DE">
      <w:pPr>
        <w:jc w:val="right"/>
      </w:pPr>
      <w:r w:rsidRPr="00C34D38">
        <w:t>Советом народных депутатов</w:t>
      </w:r>
    </w:p>
    <w:p w14:paraId="004F11AA" w14:textId="77777777" w:rsidR="002950DE" w:rsidRPr="00C34D38" w:rsidRDefault="00C53D27" w:rsidP="002950DE">
      <w:pPr>
        <w:jc w:val="right"/>
      </w:pPr>
      <w:r w:rsidRPr="00C34D38">
        <w:t>___</w:t>
      </w:r>
      <w:r w:rsidR="006340BA" w:rsidRPr="00C34D38">
        <w:t>__________</w:t>
      </w:r>
      <w:r w:rsidR="00970E1A" w:rsidRPr="00C34D38">
        <w:t xml:space="preserve"> </w:t>
      </w:r>
      <w:r w:rsidR="002950DE" w:rsidRPr="00C34D38">
        <w:t xml:space="preserve"> 20</w:t>
      </w:r>
      <w:r w:rsidR="006340BA" w:rsidRPr="00C34D38">
        <w:t>__</w:t>
      </w:r>
      <w:r w:rsidR="002950DE" w:rsidRPr="00C34D38">
        <w:t xml:space="preserve"> г.</w:t>
      </w:r>
    </w:p>
    <w:p w14:paraId="74655DAE" w14:textId="77777777" w:rsidR="002950DE" w:rsidRPr="00C34D38" w:rsidRDefault="002950DE" w:rsidP="002950DE">
      <w:pPr>
        <w:jc w:val="right"/>
        <w:rPr>
          <w:b/>
        </w:rPr>
      </w:pPr>
    </w:p>
    <w:p w14:paraId="6FC7D284" w14:textId="77777777" w:rsidR="002950DE" w:rsidRPr="00C34D38" w:rsidRDefault="002950DE" w:rsidP="00C34D38">
      <w:pPr>
        <w:spacing w:line="276" w:lineRule="auto"/>
        <w:jc w:val="right"/>
        <w:rPr>
          <w:b/>
        </w:rPr>
      </w:pPr>
    </w:p>
    <w:p w14:paraId="6788BA92" w14:textId="5494A2AE" w:rsidR="008E6626" w:rsidRDefault="002950DE" w:rsidP="008E6626">
      <w:pPr>
        <w:tabs>
          <w:tab w:val="left" w:pos="3600"/>
        </w:tabs>
        <w:autoSpaceDE w:val="0"/>
        <w:autoSpaceDN w:val="0"/>
        <w:adjustRightInd w:val="0"/>
        <w:spacing w:line="276" w:lineRule="auto"/>
        <w:ind w:firstLine="540"/>
        <w:jc w:val="both"/>
        <w:outlineLvl w:val="0"/>
      </w:pPr>
      <w:r w:rsidRPr="00C34D38">
        <w:rPr>
          <w:rFonts w:cs="Calibri"/>
        </w:rPr>
        <w:t xml:space="preserve">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статьей </w:t>
      </w:r>
      <w:hyperlink r:id="rId9" w:history="1">
        <w:r w:rsidRPr="00C34D38">
          <w:rPr>
            <w:rFonts w:cs="Calibri"/>
          </w:rPr>
          <w:t>10</w:t>
        </w:r>
      </w:hyperlink>
      <w:r w:rsidRPr="00C34D38">
        <w:rPr>
          <w:rFonts w:cs="Calibri"/>
        </w:rPr>
        <w:t xml:space="preserve"> Закона Кемеровской области от 30.05.2011 № 54-ОЗ «О выборах в органы местного самоуправления в Кемеровской области</w:t>
      </w:r>
      <w:r w:rsidR="008E6626">
        <w:rPr>
          <w:rFonts w:cs="Calibri"/>
        </w:rPr>
        <w:t>-</w:t>
      </w:r>
      <w:r w:rsidR="00C53D27" w:rsidRPr="00C34D38">
        <w:rPr>
          <w:rFonts w:cs="Calibri"/>
        </w:rPr>
        <w:t>Кузбассе</w:t>
      </w:r>
      <w:r w:rsidRPr="00C34D38">
        <w:rPr>
          <w:rFonts w:cs="Calibri"/>
        </w:rPr>
        <w:t xml:space="preserve">», </w:t>
      </w:r>
      <w:r w:rsidRPr="00C34D38">
        <w:t xml:space="preserve">руководствуясь статьями 14, 26, 28 Устава Новокузнецкого городского округа, Новокузнецкий городской Совет народных депутатов </w:t>
      </w:r>
    </w:p>
    <w:p w14:paraId="481882A1" w14:textId="036A6FE0" w:rsidR="002950DE" w:rsidRDefault="002950DE" w:rsidP="008E6626">
      <w:pPr>
        <w:tabs>
          <w:tab w:val="left" w:pos="3600"/>
        </w:tabs>
        <w:autoSpaceDE w:val="0"/>
        <w:autoSpaceDN w:val="0"/>
        <w:adjustRightInd w:val="0"/>
        <w:spacing w:line="276" w:lineRule="auto"/>
        <w:ind w:firstLine="540"/>
        <w:jc w:val="both"/>
        <w:outlineLvl w:val="0"/>
      </w:pPr>
      <w:r w:rsidRPr="00C34D38">
        <w:t>РЕШИЛ:</w:t>
      </w:r>
    </w:p>
    <w:p w14:paraId="74D759BB" w14:textId="77777777" w:rsidR="008E6626" w:rsidRDefault="008E6626" w:rsidP="008E6626">
      <w:pPr>
        <w:tabs>
          <w:tab w:val="left" w:pos="3600"/>
        </w:tabs>
        <w:autoSpaceDE w:val="0"/>
        <w:autoSpaceDN w:val="0"/>
        <w:adjustRightInd w:val="0"/>
        <w:spacing w:line="276" w:lineRule="auto"/>
        <w:ind w:firstLine="540"/>
        <w:jc w:val="both"/>
        <w:outlineLvl w:val="0"/>
      </w:pPr>
      <w:r>
        <w:t xml:space="preserve">1. </w:t>
      </w:r>
      <w:r w:rsidR="002950DE" w:rsidRPr="00C34D38">
        <w:t>Утвердить на территории Новокузнецкого городского округа сроком на десять лет:</w:t>
      </w:r>
    </w:p>
    <w:p w14:paraId="16B9C44B" w14:textId="77777777" w:rsidR="008E6626" w:rsidRDefault="008E6626" w:rsidP="008E6626">
      <w:pPr>
        <w:tabs>
          <w:tab w:val="left" w:pos="3600"/>
        </w:tabs>
        <w:autoSpaceDE w:val="0"/>
        <w:autoSpaceDN w:val="0"/>
        <w:adjustRightInd w:val="0"/>
        <w:spacing w:line="276" w:lineRule="auto"/>
        <w:ind w:firstLine="540"/>
        <w:jc w:val="both"/>
        <w:outlineLvl w:val="0"/>
        <w:rPr>
          <w:lang w:eastAsia="en-US"/>
        </w:rPr>
      </w:pPr>
      <w:r>
        <w:t>-</w:t>
      </w:r>
      <w:r w:rsidR="00C53D27" w:rsidRPr="00C34D38">
        <w:t> д</w:t>
      </w:r>
      <w:r w:rsidR="002950DE" w:rsidRPr="00C34D38">
        <w:t>ля</w:t>
      </w:r>
      <w:r>
        <w:t xml:space="preserve"> проведения </w:t>
      </w:r>
      <w:r w:rsidR="002950DE" w:rsidRPr="00C34D38">
        <w:rPr>
          <w:lang w:eastAsia="en-US"/>
        </w:rPr>
        <w:t xml:space="preserve">выборов 18 депутатов </w:t>
      </w:r>
      <w:r w:rsidR="002950DE" w:rsidRPr="00C34D38">
        <w:t>Новокузнецкого городского Совета народных депутатов</w:t>
      </w:r>
      <w:r w:rsidR="002950DE" w:rsidRPr="00C34D38">
        <w:rPr>
          <w:lang w:eastAsia="en-US"/>
        </w:rPr>
        <w:t>, избираемых пропорционально числу голосов, поданных за списки кандидатов, выдвинутые избирательными объединениями, единый избирательный округ</w:t>
      </w:r>
      <w:r>
        <w:rPr>
          <w:lang w:eastAsia="en-US"/>
        </w:rPr>
        <w:t xml:space="preserve"> Новокузнецкого городского округа</w:t>
      </w:r>
      <w:r w:rsidR="002950DE" w:rsidRPr="00C34D38">
        <w:rPr>
          <w:lang w:eastAsia="en-US"/>
        </w:rPr>
        <w:t xml:space="preserve">, включающий в себя всю территорию </w:t>
      </w:r>
      <w:r w:rsidR="002950DE" w:rsidRPr="00C34D38">
        <w:t>Новокузнецкого городского округа</w:t>
      </w:r>
      <w:r w:rsidR="00C53D27" w:rsidRPr="00C34D38">
        <w:rPr>
          <w:lang w:eastAsia="en-US"/>
        </w:rPr>
        <w:t>;</w:t>
      </w:r>
    </w:p>
    <w:p w14:paraId="1FD5B1D1" w14:textId="77777777" w:rsidR="008E6626" w:rsidRDefault="008E6626" w:rsidP="008E6626">
      <w:pPr>
        <w:tabs>
          <w:tab w:val="left" w:pos="3600"/>
        </w:tabs>
        <w:autoSpaceDE w:val="0"/>
        <w:autoSpaceDN w:val="0"/>
        <w:adjustRightInd w:val="0"/>
        <w:spacing w:line="276" w:lineRule="auto"/>
        <w:ind w:firstLine="540"/>
        <w:jc w:val="both"/>
        <w:outlineLvl w:val="0"/>
        <w:rPr>
          <w:bCs/>
        </w:rPr>
      </w:pPr>
      <w:r>
        <w:rPr>
          <w:lang w:eastAsia="en-US"/>
        </w:rPr>
        <w:t xml:space="preserve">- </w:t>
      </w:r>
      <w:r w:rsidR="00C53D27" w:rsidRPr="00C34D38">
        <w:rPr>
          <w:lang w:eastAsia="en-US"/>
        </w:rPr>
        <w:t>д</w:t>
      </w:r>
      <w:r w:rsidR="002950DE" w:rsidRPr="00C34D38">
        <w:rPr>
          <w:lang w:eastAsia="en-US"/>
        </w:rPr>
        <w:t>ля</w:t>
      </w:r>
      <w:r>
        <w:rPr>
          <w:lang w:eastAsia="en-US"/>
        </w:rPr>
        <w:t xml:space="preserve"> проведения</w:t>
      </w:r>
      <w:r w:rsidR="002950DE" w:rsidRPr="00C34D38">
        <w:rPr>
          <w:lang w:eastAsia="en-US"/>
        </w:rPr>
        <w:t xml:space="preserve"> выборов депутатов </w:t>
      </w:r>
      <w:r w:rsidR="002950DE" w:rsidRPr="00C34D38">
        <w:t>Новокузнецкого городского Совета народных депутатов</w:t>
      </w:r>
      <w:r w:rsidR="002950DE" w:rsidRPr="00C34D38">
        <w:rPr>
          <w:lang w:eastAsia="en-US"/>
        </w:rPr>
        <w:t xml:space="preserve">, избираемых по 18 одномандатным избирательным округам, </w:t>
      </w:r>
      <w:r w:rsidR="002950DE" w:rsidRPr="00C34D38">
        <w:t>схему одномандатных избирательных округов</w:t>
      </w:r>
      <w:r>
        <w:t xml:space="preserve"> Новокузнецкого городского округа,</w:t>
      </w:r>
      <w:r w:rsidR="002950DE" w:rsidRPr="00C34D38">
        <w:t xml:space="preserve"> </w:t>
      </w:r>
      <w:r w:rsidR="002950DE" w:rsidRPr="00C34D38">
        <w:rPr>
          <w:bCs/>
        </w:rPr>
        <w:t>включая её графическое изображение, согласно приложениям №1 и №2 к настоящему решению.</w:t>
      </w:r>
    </w:p>
    <w:p w14:paraId="2442E4BE" w14:textId="77777777" w:rsidR="008E6626" w:rsidRDefault="008E6626" w:rsidP="008E6626">
      <w:pPr>
        <w:tabs>
          <w:tab w:val="left" w:pos="3600"/>
        </w:tabs>
        <w:autoSpaceDE w:val="0"/>
        <w:autoSpaceDN w:val="0"/>
        <w:adjustRightInd w:val="0"/>
        <w:spacing w:line="276" w:lineRule="auto"/>
        <w:ind w:firstLine="540"/>
        <w:jc w:val="both"/>
        <w:outlineLvl w:val="0"/>
      </w:pPr>
      <w:r>
        <w:rPr>
          <w:bCs/>
        </w:rPr>
        <w:t xml:space="preserve">2. </w:t>
      </w:r>
      <w:r w:rsidR="002950DE" w:rsidRPr="00C34D38">
        <w:t>Признать ут</w:t>
      </w:r>
      <w:r w:rsidR="00214885" w:rsidRPr="00C34D38">
        <w:t>ратившим</w:t>
      </w:r>
      <w:r w:rsidR="002078F8" w:rsidRPr="00C34D38">
        <w:t>и</w:t>
      </w:r>
      <w:r w:rsidR="00214885" w:rsidRPr="00C34D38">
        <w:t xml:space="preserve"> силу</w:t>
      </w:r>
      <w:r w:rsidR="002078F8" w:rsidRPr="00C34D38">
        <w:t>:</w:t>
      </w:r>
    </w:p>
    <w:p w14:paraId="3ABE20F8" w14:textId="77777777" w:rsidR="008E6626" w:rsidRDefault="00C53D27" w:rsidP="008E6626">
      <w:pPr>
        <w:tabs>
          <w:tab w:val="left" w:pos="3600"/>
        </w:tabs>
        <w:autoSpaceDE w:val="0"/>
        <w:autoSpaceDN w:val="0"/>
        <w:adjustRightInd w:val="0"/>
        <w:spacing w:line="276" w:lineRule="auto"/>
        <w:ind w:firstLine="540"/>
        <w:jc w:val="both"/>
        <w:outlineLvl w:val="0"/>
        <w:rPr>
          <w:lang w:eastAsia="en-US"/>
        </w:rPr>
      </w:pPr>
      <w:r w:rsidRPr="00C34D38">
        <w:rPr>
          <w:lang w:eastAsia="en-US"/>
        </w:rPr>
        <w:t>1)</w:t>
      </w:r>
      <w:r w:rsidR="002950DE" w:rsidRPr="00C34D38">
        <w:rPr>
          <w:lang w:eastAsia="en-US"/>
        </w:rPr>
        <w:t xml:space="preserve"> </w:t>
      </w:r>
      <w:r w:rsidR="002078F8" w:rsidRPr="00C34D38">
        <w:rPr>
          <w:lang w:eastAsia="en-US"/>
        </w:rPr>
        <w:t xml:space="preserve">решение Новокузнецкого городского Совета народных депутатов </w:t>
      </w:r>
      <w:r w:rsidR="002950DE" w:rsidRPr="00C34D38">
        <w:rPr>
          <w:lang w:eastAsia="en-US"/>
        </w:rPr>
        <w:t xml:space="preserve">от </w:t>
      </w:r>
      <w:r w:rsidR="006340BA" w:rsidRPr="00C34D38">
        <w:rPr>
          <w:lang w:eastAsia="en-US"/>
        </w:rPr>
        <w:t>30.03.2016</w:t>
      </w:r>
      <w:r w:rsidR="00C6145E" w:rsidRPr="00C34D38">
        <w:rPr>
          <w:lang w:eastAsia="en-US"/>
        </w:rPr>
        <w:t xml:space="preserve"> № </w:t>
      </w:r>
      <w:r w:rsidR="006340BA" w:rsidRPr="00C34D38">
        <w:rPr>
          <w:lang w:eastAsia="en-US"/>
        </w:rPr>
        <w:t xml:space="preserve">3/39 </w:t>
      </w:r>
      <w:r w:rsidR="002950DE" w:rsidRPr="00C34D38">
        <w:rPr>
          <w:lang w:eastAsia="en-US"/>
        </w:rPr>
        <w:t>«</w:t>
      </w:r>
      <w:r w:rsidR="006340BA" w:rsidRPr="00C34D38">
        <w:rPr>
          <w:lang w:eastAsia="en-US"/>
        </w:rPr>
        <w:t>Об утверждении единого избирательного округа и схемы одномандатных избирательных округов Новокузнецкого городского округа для проведения выборов депутатов Новокузнецкого городского Совета народных депутатов</w:t>
      </w:r>
      <w:r w:rsidR="002950DE" w:rsidRPr="00C34D38">
        <w:rPr>
          <w:lang w:eastAsia="en-US"/>
        </w:rPr>
        <w:t>»</w:t>
      </w:r>
      <w:r w:rsidRPr="00C34D38">
        <w:rPr>
          <w:lang w:eastAsia="en-US"/>
        </w:rPr>
        <w:t>;</w:t>
      </w:r>
    </w:p>
    <w:p w14:paraId="2DA18358" w14:textId="77777777" w:rsidR="008E6626" w:rsidRDefault="00C53D27" w:rsidP="008E6626">
      <w:pPr>
        <w:tabs>
          <w:tab w:val="left" w:pos="3600"/>
        </w:tabs>
        <w:autoSpaceDE w:val="0"/>
        <w:autoSpaceDN w:val="0"/>
        <w:adjustRightInd w:val="0"/>
        <w:spacing w:line="276" w:lineRule="auto"/>
        <w:ind w:firstLine="540"/>
        <w:jc w:val="both"/>
        <w:outlineLvl w:val="0"/>
      </w:pPr>
      <w:r w:rsidRPr="00C34D38">
        <w:rPr>
          <w:lang w:eastAsia="en-US"/>
        </w:rPr>
        <w:t xml:space="preserve">2) </w:t>
      </w:r>
      <w:r w:rsidR="002078F8" w:rsidRPr="00C34D38">
        <w:rPr>
          <w:lang w:eastAsia="en-US"/>
        </w:rPr>
        <w:t xml:space="preserve">решение Новокузнецкого городского Совета народных депутатов </w:t>
      </w:r>
      <w:r w:rsidR="00B2665E" w:rsidRPr="00C34D38">
        <w:rPr>
          <w:lang w:eastAsia="en-US"/>
        </w:rPr>
        <w:t>о</w:t>
      </w:r>
      <w:r w:rsidR="00C6145E" w:rsidRPr="00C34D38">
        <w:rPr>
          <w:lang w:eastAsia="en-US"/>
        </w:rPr>
        <w:t>т 25.05.2021 № </w:t>
      </w:r>
      <w:r w:rsidR="00B2665E" w:rsidRPr="00C34D38">
        <w:rPr>
          <w:lang w:eastAsia="en-US"/>
        </w:rPr>
        <w:t>6/54</w:t>
      </w:r>
      <w:r w:rsidR="00214885" w:rsidRPr="00C34D38">
        <w:rPr>
          <w:lang w:eastAsia="en-US"/>
        </w:rPr>
        <w:t xml:space="preserve"> </w:t>
      </w:r>
      <w:r w:rsidR="002078F8" w:rsidRPr="00C34D38">
        <w:rPr>
          <w:lang w:eastAsia="en-US"/>
        </w:rPr>
        <w:t>«О внесении изменения в решение Новокузнецкого городского Совета народных депутатов от 30.03.2016 № 3/39 «Об утверждении единого избирательного округа и схемы одномандатных избирательных округов Новокузнецкого городского округа для проведения выборов депутатов Новокузнецкого городского Совета народных</w:t>
      </w:r>
      <w:r w:rsidR="002078F8" w:rsidRPr="00C34D38">
        <w:t xml:space="preserve"> депутатов»</w:t>
      </w:r>
      <w:r w:rsidR="002950DE" w:rsidRPr="00C34D38">
        <w:t>.</w:t>
      </w:r>
    </w:p>
    <w:p w14:paraId="31C11543" w14:textId="65E9AB9A" w:rsidR="008E6626" w:rsidRPr="00C34D38" w:rsidRDefault="008E6626" w:rsidP="008E6626">
      <w:pPr>
        <w:tabs>
          <w:tab w:val="left" w:pos="3600"/>
        </w:tabs>
        <w:autoSpaceDE w:val="0"/>
        <w:autoSpaceDN w:val="0"/>
        <w:adjustRightInd w:val="0"/>
        <w:spacing w:line="276" w:lineRule="auto"/>
        <w:ind w:firstLine="540"/>
        <w:jc w:val="both"/>
        <w:outlineLvl w:val="0"/>
      </w:pPr>
      <w:r>
        <w:t xml:space="preserve">3. </w:t>
      </w:r>
      <w:r w:rsidRPr="00C34D38">
        <w:t>Утвержденная</w:t>
      </w:r>
      <w:r>
        <w:t xml:space="preserve"> настоящим</w:t>
      </w:r>
      <w:r w:rsidRPr="00C34D38">
        <w:t xml:space="preserve"> решением схема одномандатных избирательных округов Новокузнецкого городского округа (включая ее графическое изображение) подлежит опубликованию (обнародованию) не позднее чем через 5 дней после ее утверждения. </w:t>
      </w:r>
    </w:p>
    <w:p w14:paraId="742C62F2" w14:textId="0602716D" w:rsidR="002950DE" w:rsidRDefault="008E6626" w:rsidP="008E6626">
      <w:pPr>
        <w:tabs>
          <w:tab w:val="left" w:pos="3600"/>
        </w:tabs>
        <w:autoSpaceDE w:val="0"/>
        <w:autoSpaceDN w:val="0"/>
        <w:adjustRightInd w:val="0"/>
        <w:spacing w:line="276" w:lineRule="auto"/>
        <w:ind w:firstLine="540"/>
        <w:jc w:val="both"/>
        <w:outlineLvl w:val="0"/>
      </w:pPr>
      <w:r>
        <w:t xml:space="preserve"> 4. </w:t>
      </w:r>
      <w:r w:rsidR="002950DE" w:rsidRPr="00C34D38">
        <w:t>Настоящее решение вступает в силу со дня, следующего за днем его официального опубликования.</w:t>
      </w:r>
    </w:p>
    <w:p w14:paraId="65DCE695" w14:textId="1D8110C2" w:rsidR="002950DE" w:rsidRPr="00C34D38" w:rsidRDefault="008E6626" w:rsidP="008E6626">
      <w:pPr>
        <w:tabs>
          <w:tab w:val="left" w:pos="3600"/>
        </w:tabs>
        <w:autoSpaceDE w:val="0"/>
        <w:autoSpaceDN w:val="0"/>
        <w:adjustRightInd w:val="0"/>
        <w:spacing w:line="276" w:lineRule="auto"/>
        <w:ind w:firstLine="540"/>
        <w:jc w:val="both"/>
        <w:outlineLvl w:val="0"/>
      </w:pPr>
      <w:r>
        <w:lastRenderedPageBreak/>
        <w:t>5. К</w:t>
      </w:r>
      <w:r w:rsidR="002950DE" w:rsidRPr="00C34D38">
        <w:t>онтроль за исполнением настоящего р</w:t>
      </w:r>
      <w:r w:rsidR="00BB7CB0" w:rsidRPr="00C34D38">
        <w:t>ешения возложить на комитет по вопросам</w:t>
      </w:r>
      <w:r w:rsidR="002950DE" w:rsidRPr="00C34D38">
        <w:t xml:space="preserve"> местного самоуправления</w:t>
      </w:r>
      <w:r w:rsidR="00BB7CB0" w:rsidRPr="00C34D38">
        <w:t>, правопорядка и информационной политики</w:t>
      </w:r>
      <w:r w:rsidR="002950DE" w:rsidRPr="00C34D38">
        <w:t xml:space="preserve"> Новокузнецкого городского Совета народных депутатов.</w:t>
      </w:r>
    </w:p>
    <w:p w14:paraId="5BB1D612" w14:textId="77777777" w:rsidR="002950DE" w:rsidRDefault="002950DE" w:rsidP="00BB7CB0">
      <w:pPr>
        <w:jc w:val="both"/>
      </w:pPr>
    </w:p>
    <w:p w14:paraId="506E6919" w14:textId="77777777" w:rsidR="00C34D38" w:rsidRPr="00C34D38" w:rsidRDefault="00C34D38" w:rsidP="00BB7CB0">
      <w:pPr>
        <w:jc w:val="both"/>
      </w:pPr>
    </w:p>
    <w:p w14:paraId="36C2C7E3" w14:textId="77777777" w:rsidR="002950DE" w:rsidRPr="00C34D38" w:rsidRDefault="002950DE" w:rsidP="00BB7CB0">
      <w:pPr>
        <w:jc w:val="both"/>
      </w:pPr>
    </w:p>
    <w:p w14:paraId="697B2734" w14:textId="77777777" w:rsidR="002950DE" w:rsidRPr="00C34D38" w:rsidRDefault="002950DE" w:rsidP="00BB7CB0">
      <w:pPr>
        <w:ind w:left="-142" w:firstLine="142"/>
      </w:pPr>
      <w:r w:rsidRPr="00C34D38">
        <w:t>Председатель Новокузнецкого</w:t>
      </w:r>
    </w:p>
    <w:p w14:paraId="349BEAA1" w14:textId="77777777" w:rsidR="002950DE" w:rsidRPr="00C34D38" w:rsidRDefault="002950DE" w:rsidP="00BB7CB0">
      <w:pPr>
        <w:ind w:left="-142" w:firstLine="142"/>
      </w:pPr>
      <w:r w:rsidRPr="00C34D38">
        <w:t>городского Совета народных депутатов</w:t>
      </w:r>
      <w:r w:rsidR="00F06AAF" w:rsidRPr="00C34D38">
        <w:tab/>
      </w:r>
      <w:r w:rsidR="00F06AAF" w:rsidRPr="00C34D38">
        <w:tab/>
      </w:r>
      <w:r w:rsidR="00F06AAF" w:rsidRPr="00C34D38">
        <w:tab/>
      </w:r>
      <w:r w:rsidR="00F06AAF" w:rsidRPr="00C34D38">
        <w:tab/>
      </w:r>
      <w:r w:rsidR="00F06AAF" w:rsidRPr="00C34D38">
        <w:tab/>
        <w:t>А.К. Шелковникова</w:t>
      </w:r>
    </w:p>
    <w:p w14:paraId="5C84FC2D" w14:textId="77777777" w:rsidR="002950DE" w:rsidRPr="00C34D38" w:rsidRDefault="002950DE" w:rsidP="00BB7CB0"/>
    <w:p w14:paraId="74CB3471" w14:textId="77777777" w:rsidR="002950DE" w:rsidRPr="00C34D38" w:rsidRDefault="002950DE" w:rsidP="00BB7CB0">
      <w:r w:rsidRPr="00C34D38">
        <w:t>Глава города Новокузне</w:t>
      </w:r>
      <w:r w:rsidR="00F06AAF" w:rsidRPr="00C34D38">
        <w:t>цка</w:t>
      </w:r>
      <w:r w:rsidR="00F06AAF" w:rsidRPr="00C34D38">
        <w:tab/>
      </w:r>
      <w:r w:rsidR="00F06AAF" w:rsidRPr="00C34D38">
        <w:tab/>
      </w:r>
      <w:r w:rsidR="00F06AAF" w:rsidRPr="00C34D38">
        <w:tab/>
      </w:r>
      <w:r w:rsidR="00F06AAF" w:rsidRPr="00C34D38">
        <w:tab/>
      </w:r>
      <w:r w:rsidR="00F06AAF" w:rsidRPr="00C34D38">
        <w:tab/>
      </w:r>
      <w:r w:rsidR="00F06AAF" w:rsidRPr="00C34D38">
        <w:tab/>
        <w:t>Д.П. Ильин</w:t>
      </w:r>
    </w:p>
    <w:p w14:paraId="32A7DB0C" w14:textId="77777777" w:rsidR="007A2E9B" w:rsidRPr="00C34D38" w:rsidRDefault="007A2E9B" w:rsidP="00BB7CB0">
      <w:pPr>
        <w:ind w:left="-142" w:firstLine="142"/>
      </w:pPr>
    </w:p>
    <w:p w14:paraId="6C8B28E8" w14:textId="77777777" w:rsidR="002950DE" w:rsidRPr="00C34D38" w:rsidRDefault="007A2E9B" w:rsidP="00BB7CB0">
      <w:pPr>
        <w:ind w:left="-142" w:firstLine="142"/>
      </w:pPr>
      <w:r w:rsidRPr="00C34D38">
        <w:t>г. Новокузнецк</w:t>
      </w:r>
    </w:p>
    <w:p w14:paraId="31AD4C69" w14:textId="77777777" w:rsidR="002950DE" w:rsidRPr="00C34D38" w:rsidRDefault="002950DE" w:rsidP="00BB7CB0">
      <w:pPr>
        <w:ind w:left="-142" w:firstLine="142"/>
      </w:pPr>
      <w:r w:rsidRPr="00C34D38">
        <w:t>«</w:t>
      </w:r>
      <w:r w:rsidR="00F06AAF" w:rsidRPr="00C34D38">
        <w:t>___</w:t>
      </w:r>
      <w:r w:rsidR="00970E1A" w:rsidRPr="00C34D38">
        <w:t xml:space="preserve">» </w:t>
      </w:r>
      <w:r w:rsidR="00F06AAF" w:rsidRPr="00C34D38">
        <w:t>___________</w:t>
      </w:r>
      <w:r w:rsidRPr="00C34D38">
        <w:t xml:space="preserve"> 20</w:t>
      </w:r>
      <w:r w:rsidR="00F06AAF" w:rsidRPr="00C34D38">
        <w:t>___</w:t>
      </w:r>
      <w:r w:rsidRPr="00C34D38">
        <w:t>г.</w:t>
      </w:r>
    </w:p>
    <w:p w14:paraId="605922FF" w14:textId="77777777" w:rsidR="002950DE" w:rsidRPr="00C34D38" w:rsidRDefault="002950DE" w:rsidP="00BB7CB0">
      <w:pPr>
        <w:ind w:left="-142" w:firstLine="142"/>
      </w:pPr>
      <w:r w:rsidRPr="00C34D38">
        <w:t xml:space="preserve">№ </w:t>
      </w:r>
      <w:r w:rsidR="00F06AAF" w:rsidRPr="00C34D38">
        <w:t>_____</w:t>
      </w:r>
    </w:p>
    <w:p w14:paraId="56A07C15" w14:textId="41A4B3EF" w:rsidR="00157C08" w:rsidRPr="00C34D38" w:rsidRDefault="002950DE" w:rsidP="002E41C5">
      <w:pPr>
        <w:ind w:left="6600"/>
        <w:jc w:val="center"/>
        <w:outlineLvl w:val="0"/>
      </w:pPr>
      <w:r w:rsidRPr="00C34D38">
        <w:br w:type="page"/>
      </w:r>
      <w:r w:rsidR="00E525BF" w:rsidRPr="00C34D38">
        <w:lastRenderedPageBreak/>
        <w:t xml:space="preserve">Приложение </w:t>
      </w:r>
      <w:r w:rsidR="008035B0" w:rsidRPr="00C34D38">
        <w:t xml:space="preserve">№1 </w:t>
      </w:r>
      <w:r w:rsidR="00E525BF" w:rsidRPr="00C34D38">
        <w:t>к решению</w:t>
      </w:r>
    </w:p>
    <w:p w14:paraId="65C51D99" w14:textId="77777777" w:rsidR="008035B0" w:rsidRPr="00C34D38" w:rsidRDefault="008035B0" w:rsidP="002E41C5">
      <w:pPr>
        <w:ind w:left="6600"/>
        <w:jc w:val="center"/>
        <w:outlineLvl w:val="0"/>
      </w:pPr>
      <w:r w:rsidRPr="00C34D38">
        <w:t>Новокузнецкого городского</w:t>
      </w:r>
    </w:p>
    <w:p w14:paraId="66499DA2" w14:textId="77777777" w:rsidR="00352C15" w:rsidRDefault="008035B0" w:rsidP="002E41C5">
      <w:pPr>
        <w:ind w:left="6600"/>
        <w:jc w:val="center"/>
        <w:outlineLvl w:val="0"/>
      </w:pPr>
      <w:r w:rsidRPr="00C34D38">
        <w:t>Совета народных депутатов</w:t>
      </w:r>
    </w:p>
    <w:p w14:paraId="5C1A3FA2" w14:textId="64E95408" w:rsidR="00E525BF" w:rsidRPr="00C34D38" w:rsidRDefault="00E525BF" w:rsidP="002E41C5">
      <w:pPr>
        <w:ind w:left="6600"/>
        <w:jc w:val="center"/>
        <w:outlineLvl w:val="0"/>
      </w:pPr>
      <w:r w:rsidRPr="00C34D38">
        <w:t xml:space="preserve">от </w:t>
      </w:r>
      <w:r w:rsidR="00BB7CB0" w:rsidRPr="00C34D38">
        <w:t xml:space="preserve">_____________ </w:t>
      </w:r>
      <w:r w:rsidR="00F06AAF" w:rsidRPr="00C34D38">
        <w:t>№_</w:t>
      </w:r>
      <w:r w:rsidR="00BB7CB0" w:rsidRPr="00C34D38">
        <w:t>__</w:t>
      </w:r>
      <w:r w:rsidR="00F06AAF" w:rsidRPr="00C34D38">
        <w:t>__</w:t>
      </w:r>
    </w:p>
    <w:p w14:paraId="76080603" w14:textId="77777777" w:rsidR="002E41C5" w:rsidRPr="00C34D38" w:rsidRDefault="002E41C5" w:rsidP="002E41C5">
      <w:pPr>
        <w:ind w:left="6600"/>
        <w:jc w:val="center"/>
        <w:outlineLvl w:val="0"/>
      </w:pPr>
    </w:p>
    <w:p w14:paraId="2CDB8AF7" w14:textId="77777777" w:rsidR="002E41C5" w:rsidRPr="00C34D38" w:rsidRDefault="002E41C5" w:rsidP="002E41C5">
      <w:pPr>
        <w:ind w:left="6600"/>
        <w:jc w:val="center"/>
        <w:outlineLvl w:val="0"/>
      </w:pPr>
    </w:p>
    <w:p w14:paraId="7D6EF287" w14:textId="77777777" w:rsidR="00E7209C" w:rsidRPr="00C34D38" w:rsidRDefault="0048126B" w:rsidP="007C0694">
      <w:pPr>
        <w:jc w:val="center"/>
        <w:outlineLvl w:val="0"/>
      </w:pPr>
      <w:r w:rsidRPr="00C34D38">
        <w:t>Схема</w:t>
      </w:r>
    </w:p>
    <w:p w14:paraId="245B2C37" w14:textId="77777777" w:rsidR="0019553D" w:rsidRPr="00C34D38" w:rsidRDefault="0019553D" w:rsidP="00F5425D">
      <w:pPr>
        <w:jc w:val="center"/>
      </w:pPr>
      <w:r w:rsidRPr="00C34D38">
        <w:t xml:space="preserve">одномандатных избирательных округов </w:t>
      </w:r>
      <w:r w:rsidR="007B2923" w:rsidRPr="00C34D38">
        <w:t>Новокузнецкого городского округа</w:t>
      </w:r>
    </w:p>
    <w:p w14:paraId="58BC0788" w14:textId="77777777" w:rsidR="0019553D" w:rsidRPr="00C34D38" w:rsidRDefault="0019553D" w:rsidP="00F5425D">
      <w:pPr>
        <w:jc w:val="center"/>
      </w:pPr>
      <w:r w:rsidRPr="00C34D38">
        <w:t>для проведения выборов депутатов Новокузнецкого городского</w:t>
      </w:r>
    </w:p>
    <w:p w14:paraId="4079C62C" w14:textId="77777777" w:rsidR="0019553D" w:rsidRPr="00C34D38" w:rsidRDefault="0019553D" w:rsidP="007C0694">
      <w:pPr>
        <w:jc w:val="center"/>
        <w:outlineLvl w:val="0"/>
      </w:pPr>
      <w:r w:rsidRPr="00C34D38">
        <w:t>Совета народных депутатов</w:t>
      </w:r>
      <w:r w:rsidR="00891BE1" w:rsidRPr="00C34D38">
        <w:t xml:space="preserve"> </w:t>
      </w:r>
    </w:p>
    <w:p w14:paraId="1AB450B1" w14:textId="77777777" w:rsidR="0019553D" w:rsidRPr="00C34D38" w:rsidRDefault="0019553D" w:rsidP="00F5425D">
      <w:pPr>
        <w:jc w:val="center"/>
      </w:pPr>
    </w:p>
    <w:p w14:paraId="12884D73" w14:textId="31312AD1" w:rsidR="0090011A" w:rsidRPr="00C34D38" w:rsidRDefault="0090011A" w:rsidP="0090011A">
      <w:pPr>
        <w:jc w:val="center"/>
        <w:rPr>
          <w:caps/>
        </w:rPr>
      </w:pPr>
      <w:r w:rsidRPr="00C34D38">
        <w:t xml:space="preserve">Одномандатный избирательный округ </w:t>
      </w:r>
      <w:r w:rsidRPr="00C34D38">
        <w:rPr>
          <w:caps/>
        </w:rPr>
        <w:t>№1</w:t>
      </w:r>
    </w:p>
    <w:p w14:paraId="121002A2" w14:textId="2DF424F5" w:rsidR="0090011A" w:rsidRPr="00C34D38" w:rsidRDefault="0048126B" w:rsidP="0090011A">
      <w:pPr>
        <w:jc w:val="center"/>
        <w:outlineLvl w:val="0"/>
      </w:pPr>
      <w:r w:rsidRPr="00C34D38">
        <w:t>(ц</w:t>
      </w:r>
      <w:r w:rsidR="0090011A" w:rsidRPr="00C34D38">
        <w:t xml:space="preserve">ентр </w:t>
      </w:r>
      <w:r w:rsidRPr="00C34D38">
        <w:t xml:space="preserve">избирательного </w:t>
      </w:r>
      <w:r w:rsidR="0090011A" w:rsidRPr="00C34D38">
        <w:t xml:space="preserve">округа </w:t>
      </w:r>
      <w:r w:rsidR="00352C15">
        <w:t>-</w:t>
      </w:r>
      <w:r w:rsidR="0090011A" w:rsidRPr="00C34D38">
        <w:t xml:space="preserve"> г</w:t>
      </w:r>
      <w:r w:rsidR="00352C15">
        <w:t>ород</w:t>
      </w:r>
      <w:r w:rsidR="0090011A" w:rsidRPr="00C34D38">
        <w:t xml:space="preserve"> Новокузнецк, пр</w:t>
      </w:r>
      <w:r w:rsidR="00352C15">
        <w:t>оспект</w:t>
      </w:r>
      <w:r w:rsidR="0090011A" w:rsidRPr="00C34D38">
        <w:t xml:space="preserve"> Авиаторов, 62)</w:t>
      </w:r>
    </w:p>
    <w:p w14:paraId="0B41A9C4" w14:textId="77777777" w:rsidR="0090011A" w:rsidRPr="00C34D38" w:rsidRDefault="0090011A" w:rsidP="0090011A"/>
    <w:p w14:paraId="711A7E6B" w14:textId="47652A35" w:rsidR="0090011A" w:rsidRPr="00C34D38" w:rsidRDefault="0090011A" w:rsidP="0090011A">
      <w:pPr>
        <w:outlineLvl w:val="0"/>
      </w:pPr>
      <w:r w:rsidRPr="00C34D38">
        <w:t xml:space="preserve">Число избирателей в </w:t>
      </w:r>
      <w:r w:rsidR="0048126B" w:rsidRPr="00C34D38">
        <w:t xml:space="preserve">избирательном </w:t>
      </w:r>
      <w:r w:rsidRPr="00C34D38">
        <w:t xml:space="preserve">округе </w:t>
      </w:r>
      <w:r w:rsidR="00352C15">
        <w:t>-</w:t>
      </w:r>
      <w:r w:rsidRPr="00C34D38">
        <w:t xml:space="preserve"> 20029</w:t>
      </w:r>
      <w:r w:rsidR="0048126B" w:rsidRPr="00C34D38">
        <w:t>.</w:t>
      </w:r>
    </w:p>
    <w:p w14:paraId="2070D43F" w14:textId="77777777" w:rsidR="0090011A" w:rsidRPr="00C34D38" w:rsidRDefault="0090011A" w:rsidP="0090011A">
      <w:pPr>
        <w:jc w:val="both"/>
      </w:pPr>
      <w:r w:rsidRPr="00C34D38">
        <w:t>В границы избирательного округа входят:</w:t>
      </w:r>
    </w:p>
    <w:p w14:paraId="238B34A7" w14:textId="1218AE73" w:rsidR="0090011A" w:rsidRPr="00C34D38" w:rsidRDefault="00352C15" w:rsidP="0090011A">
      <w:pPr>
        <w:jc w:val="both"/>
        <w:rPr>
          <w:caps/>
        </w:rPr>
      </w:pPr>
      <w:r>
        <w:t>п</w:t>
      </w:r>
      <w:r w:rsidR="0090011A" w:rsidRPr="00C34D38">
        <w:t>роспекты</w:t>
      </w:r>
      <w:r w:rsidR="0090011A" w:rsidRPr="00C34D38">
        <w:rPr>
          <w:caps/>
        </w:rPr>
        <w:t xml:space="preserve">: </w:t>
      </w:r>
    </w:p>
    <w:p w14:paraId="2E6FB440" w14:textId="77777777" w:rsidR="0090011A" w:rsidRPr="00C34D38" w:rsidRDefault="0090011A" w:rsidP="0090011A">
      <w:pPr>
        <w:jc w:val="both"/>
      </w:pPr>
      <w:r w:rsidRPr="00C34D38">
        <w:t>Авиаторов, 7, 23, 25, 27, 31, 35</w:t>
      </w:r>
      <w:r w:rsidR="0048126B" w:rsidRPr="00C34D38">
        <w:t>,</w:t>
      </w:r>
      <w:r w:rsidRPr="00C34D38">
        <w:t xml:space="preserve"> 37</w:t>
      </w:r>
      <w:r w:rsidR="0048126B" w:rsidRPr="00C34D38">
        <w:t>,</w:t>
      </w:r>
      <w:r w:rsidRPr="00C34D38">
        <w:rPr>
          <w:caps/>
        </w:rPr>
        <w:t xml:space="preserve"> </w:t>
      </w:r>
      <w:r w:rsidRPr="00C34D38">
        <w:t>39, 41, 45, 49, 53</w:t>
      </w:r>
      <w:r w:rsidR="0048126B" w:rsidRPr="00C34D38">
        <w:t>,</w:t>
      </w:r>
      <w:r w:rsidRPr="00C34D38">
        <w:t xml:space="preserve"> 58, 64, 66, 68, 70</w:t>
      </w:r>
      <w:r w:rsidR="0048126B" w:rsidRPr="00C34D38">
        <w:t>,</w:t>
      </w:r>
      <w:r w:rsidRPr="00C34D38">
        <w:t xml:space="preserve"> 82, 84, 86, 90, 92, 94; </w:t>
      </w:r>
    </w:p>
    <w:p w14:paraId="0E62BCF7" w14:textId="77777777" w:rsidR="0090011A" w:rsidRPr="00C34D38" w:rsidRDefault="0090011A" w:rsidP="0090011A">
      <w:pPr>
        <w:jc w:val="both"/>
      </w:pPr>
      <w:r w:rsidRPr="00C34D38">
        <w:t>Архитекторов, 16, 22, 24, 27, 28, 29, 31, 33;</w:t>
      </w:r>
    </w:p>
    <w:p w14:paraId="7CF80EAB" w14:textId="77777777" w:rsidR="0090011A" w:rsidRPr="00C34D38" w:rsidRDefault="0090011A" w:rsidP="0090011A">
      <w:pPr>
        <w:jc w:val="both"/>
      </w:pPr>
      <w:r w:rsidRPr="00C34D38">
        <w:t>Запсибовцев, 39/96;</w:t>
      </w:r>
    </w:p>
    <w:p w14:paraId="5357A623" w14:textId="77777777" w:rsidR="0090011A" w:rsidRPr="00C34D38" w:rsidRDefault="0090011A" w:rsidP="0090011A">
      <w:pPr>
        <w:jc w:val="both"/>
      </w:pPr>
      <w:r w:rsidRPr="00C34D38">
        <w:t xml:space="preserve">Мира, 50, 58; </w:t>
      </w:r>
    </w:p>
    <w:p w14:paraId="648D7BD5" w14:textId="77777777" w:rsidR="0090011A" w:rsidRPr="00C34D38" w:rsidRDefault="0048126B" w:rsidP="0090011A">
      <w:pPr>
        <w:jc w:val="both"/>
      </w:pPr>
      <w:r w:rsidRPr="00C34D38">
        <w:t>улицы</w:t>
      </w:r>
      <w:r w:rsidR="0090011A" w:rsidRPr="00C34D38">
        <w:t xml:space="preserve">: </w:t>
      </w:r>
    </w:p>
    <w:p w14:paraId="22D48288" w14:textId="77777777" w:rsidR="0090011A" w:rsidRPr="00C34D38" w:rsidRDefault="0090011A" w:rsidP="0090011A">
      <w:pPr>
        <w:jc w:val="both"/>
      </w:pPr>
      <w:r w:rsidRPr="00C34D38">
        <w:t>11-й Гвардейской Армии, 1, 2, 3, 4, 5, 6, 8, 11, 13, 15, 17;</w:t>
      </w:r>
    </w:p>
    <w:p w14:paraId="4DA06150" w14:textId="77777777" w:rsidR="0090011A" w:rsidRPr="00C34D38" w:rsidRDefault="0090011A" w:rsidP="0090011A">
      <w:pPr>
        <w:jc w:val="both"/>
      </w:pPr>
      <w:r w:rsidRPr="00C34D38">
        <w:t xml:space="preserve">Звездова, 6, 8, 10, 14, 18, 20, 22, 22А, 22Б, 22Г, 24, 24А, 24Б, 24Г, 26, 28, 30, 32, 42, 44, 46, 48, 48А, 50, 52, 54, 54А, 54Б, 56, 58, 60, 60А, 60Б, 62, 62А, 64, 66, 68, 70, 72, 74, 76, 78; </w:t>
      </w:r>
    </w:p>
    <w:p w14:paraId="1CC225F6" w14:textId="77777777" w:rsidR="0090011A" w:rsidRPr="00C34D38" w:rsidRDefault="0090011A" w:rsidP="0090011A">
      <w:pPr>
        <w:jc w:val="both"/>
      </w:pPr>
      <w:r w:rsidRPr="00C34D38">
        <w:t>Рокоссовского, 1, 3, 7, 9, 11, 13, 16, 16Б, 16В, 17, 18, 19, 19А, 19Б, 20</w:t>
      </w:r>
      <w:r w:rsidR="0048126B" w:rsidRPr="00C34D38">
        <w:t>,</w:t>
      </w:r>
      <w:r w:rsidRPr="00C34D38">
        <w:t xml:space="preserve"> 23, 25, 27, 29, 29А, 29Б, 29Г, 31, 33, 35, 37;</w:t>
      </w:r>
    </w:p>
    <w:p w14:paraId="5F37176C" w14:textId="77777777" w:rsidR="0090011A" w:rsidRPr="00C34D38" w:rsidRDefault="0090011A" w:rsidP="0090011A">
      <w:pPr>
        <w:jc w:val="both"/>
      </w:pPr>
      <w:r w:rsidRPr="00C34D38">
        <w:t>Чернышова, 1, 2, 3, 4, 6, 8, 10, 14, 16, 12, 12А, 18, 20, 20А, 20Б;</w:t>
      </w:r>
    </w:p>
    <w:p w14:paraId="5F8A67E5" w14:textId="77777777" w:rsidR="0090011A" w:rsidRPr="00C34D38" w:rsidRDefault="0090011A" w:rsidP="0090011A">
      <w:pPr>
        <w:jc w:val="both"/>
      </w:pPr>
      <w:r w:rsidRPr="00C34D38">
        <w:t>Талдинская; Шахтерской Славы;</w:t>
      </w:r>
    </w:p>
    <w:p w14:paraId="5BC097FA" w14:textId="77777777" w:rsidR="00812172" w:rsidRPr="00C34D38" w:rsidRDefault="0090011A" w:rsidP="0090011A">
      <w:pPr>
        <w:jc w:val="both"/>
      </w:pPr>
      <w:r w:rsidRPr="00C34D38">
        <w:t xml:space="preserve">проезд: </w:t>
      </w:r>
    </w:p>
    <w:p w14:paraId="06933F38" w14:textId="77777777" w:rsidR="0090011A" w:rsidRPr="00C34D38" w:rsidRDefault="0090011A" w:rsidP="0090011A">
      <w:pPr>
        <w:jc w:val="both"/>
      </w:pPr>
      <w:r w:rsidRPr="00C34D38">
        <w:t>Талдинский.</w:t>
      </w:r>
    </w:p>
    <w:p w14:paraId="59ED0250" w14:textId="77777777" w:rsidR="0090011A" w:rsidRPr="00C34D38" w:rsidRDefault="0090011A" w:rsidP="0090011A">
      <w:pPr>
        <w:jc w:val="center"/>
      </w:pPr>
    </w:p>
    <w:p w14:paraId="747E8F07" w14:textId="7AB692F4" w:rsidR="0090011A" w:rsidRPr="00C34D38" w:rsidRDefault="0090011A" w:rsidP="0090011A">
      <w:pPr>
        <w:jc w:val="center"/>
        <w:rPr>
          <w:caps/>
        </w:rPr>
      </w:pPr>
      <w:r w:rsidRPr="00C34D38">
        <w:t xml:space="preserve">Одномандатный избирательный округ </w:t>
      </w:r>
      <w:r w:rsidRPr="00C34D38">
        <w:rPr>
          <w:caps/>
        </w:rPr>
        <w:t>№2</w:t>
      </w:r>
    </w:p>
    <w:p w14:paraId="3641E2D3" w14:textId="4DD68A41" w:rsidR="0090011A" w:rsidRPr="00C34D38" w:rsidRDefault="0090011A" w:rsidP="0090011A">
      <w:pPr>
        <w:jc w:val="center"/>
        <w:outlineLvl w:val="0"/>
      </w:pPr>
      <w:r w:rsidRPr="00C34D38">
        <w:t>(</w:t>
      </w:r>
      <w:r w:rsidR="006D18D1">
        <w:t>ц</w:t>
      </w:r>
      <w:r w:rsidR="0048126B" w:rsidRPr="00C34D38">
        <w:t xml:space="preserve">ентр избирательного округа </w:t>
      </w:r>
      <w:r w:rsidR="00352C15">
        <w:t>-</w:t>
      </w:r>
      <w:r w:rsidRPr="00C34D38">
        <w:t xml:space="preserve"> г</w:t>
      </w:r>
      <w:r w:rsidR="00352C15">
        <w:t>ород</w:t>
      </w:r>
      <w:r w:rsidRPr="00C34D38">
        <w:t xml:space="preserve"> Новокузнецк, пр</w:t>
      </w:r>
      <w:r w:rsidR="00352C15">
        <w:t>оспект</w:t>
      </w:r>
      <w:r w:rsidRPr="00C34D38">
        <w:t xml:space="preserve"> Авиаторов, 62)</w:t>
      </w:r>
    </w:p>
    <w:p w14:paraId="18A7860E" w14:textId="77777777" w:rsidR="0090011A" w:rsidRPr="00C34D38" w:rsidRDefault="0090011A" w:rsidP="0090011A"/>
    <w:p w14:paraId="6DCE92E9" w14:textId="143316A7"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352C15">
        <w:t>-</w:t>
      </w:r>
      <w:r w:rsidR="0090011A" w:rsidRPr="00C34D38">
        <w:t xml:space="preserve"> 18852</w:t>
      </w:r>
      <w:r w:rsidRPr="00C34D38">
        <w:t>.</w:t>
      </w:r>
    </w:p>
    <w:p w14:paraId="28E6EDF5" w14:textId="77777777" w:rsidR="0090011A" w:rsidRPr="00C34D38" w:rsidRDefault="0090011A" w:rsidP="0090011A">
      <w:pPr>
        <w:jc w:val="both"/>
      </w:pPr>
      <w:r w:rsidRPr="00C34D38">
        <w:t>В границы избирательного округа входят:</w:t>
      </w:r>
    </w:p>
    <w:p w14:paraId="3E43867A" w14:textId="258668F4" w:rsidR="0090011A" w:rsidRPr="00C34D38" w:rsidRDefault="00352C15" w:rsidP="0090011A">
      <w:pPr>
        <w:jc w:val="both"/>
        <w:rPr>
          <w:color w:val="000000"/>
        </w:rPr>
      </w:pPr>
      <w:r>
        <w:rPr>
          <w:color w:val="000000"/>
        </w:rPr>
        <w:t>п</w:t>
      </w:r>
      <w:r w:rsidR="0090011A" w:rsidRPr="00C34D38">
        <w:rPr>
          <w:color w:val="000000"/>
        </w:rPr>
        <w:t>роспекты</w:t>
      </w:r>
      <w:r w:rsidR="0090011A" w:rsidRPr="00C34D38">
        <w:rPr>
          <w:caps/>
          <w:color w:val="000000"/>
        </w:rPr>
        <w:t>:</w:t>
      </w:r>
      <w:r w:rsidR="0090011A" w:rsidRPr="00C34D38">
        <w:rPr>
          <w:color w:val="000000"/>
        </w:rPr>
        <w:t xml:space="preserve"> </w:t>
      </w:r>
    </w:p>
    <w:p w14:paraId="3F8AD22F" w14:textId="77777777" w:rsidR="0090011A" w:rsidRPr="00C34D38" w:rsidRDefault="0090011A" w:rsidP="0090011A">
      <w:pPr>
        <w:jc w:val="both"/>
        <w:rPr>
          <w:color w:val="000000"/>
        </w:rPr>
      </w:pPr>
      <w:r w:rsidRPr="00C34D38">
        <w:rPr>
          <w:color w:val="000000"/>
        </w:rPr>
        <w:t>Авиаторов,</w:t>
      </w:r>
      <w:r w:rsidR="0048126B" w:rsidRPr="00C34D38">
        <w:rPr>
          <w:color w:val="000000"/>
        </w:rPr>
        <w:t xml:space="preserve"> 55, 57, 61, 63, 67, 69, 71, 73,</w:t>
      </w:r>
      <w:r w:rsidRPr="00C34D38">
        <w:rPr>
          <w:color w:val="000000"/>
        </w:rPr>
        <w:t xml:space="preserve"> 75, 81, 83, 85, 87, 89А, 89В, 89Г, 91, 95, 95А, 97, 98, 98А, 101, 102,103, 104,107, 108, 110, 112, 114, 116, 118, 120, 122, 126, 128;</w:t>
      </w:r>
    </w:p>
    <w:p w14:paraId="4BAE2313" w14:textId="77777777" w:rsidR="0090011A" w:rsidRPr="00C34D38" w:rsidRDefault="0048126B" w:rsidP="0090011A">
      <w:pPr>
        <w:jc w:val="both"/>
        <w:rPr>
          <w:color w:val="000000"/>
        </w:rPr>
      </w:pPr>
      <w:r w:rsidRPr="00C34D38">
        <w:rPr>
          <w:color w:val="000000"/>
        </w:rPr>
        <w:t>Запсибовцев, 4, 6, 8, 10, 12,</w:t>
      </w:r>
      <w:r w:rsidR="0090011A" w:rsidRPr="00C34D38">
        <w:rPr>
          <w:color w:val="000000"/>
        </w:rPr>
        <w:t xml:space="preserve"> 16;</w:t>
      </w:r>
    </w:p>
    <w:p w14:paraId="72846D1C" w14:textId="69B34123" w:rsidR="0090011A" w:rsidRPr="00C34D38" w:rsidRDefault="0090011A" w:rsidP="0090011A">
      <w:pPr>
        <w:jc w:val="both"/>
        <w:rPr>
          <w:color w:val="000000"/>
        </w:rPr>
      </w:pPr>
      <w:r w:rsidRPr="00C34D38">
        <w:rPr>
          <w:color w:val="000000"/>
        </w:rPr>
        <w:t>Мира, 6, 8, 10, 12, 14, 20, 22, 24, 26</w:t>
      </w:r>
      <w:r w:rsidR="00352C15">
        <w:rPr>
          <w:color w:val="000000"/>
        </w:rPr>
        <w:t>А</w:t>
      </w:r>
      <w:r w:rsidRPr="00C34D38">
        <w:rPr>
          <w:color w:val="000000"/>
        </w:rPr>
        <w:t>, 30, 32, 34, 36, 38, 40, 42;</w:t>
      </w:r>
    </w:p>
    <w:p w14:paraId="5D5AC9E0"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7EFF7634" w14:textId="77777777" w:rsidR="0090011A" w:rsidRPr="00C34D38" w:rsidRDefault="0090011A" w:rsidP="0090011A">
      <w:pPr>
        <w:jc w:val="both"/>
        <w:rPr>
          <w:color w:val="000000"/>
        </w:rPr>
      </w:pPr>
      <w:r w:rsidRPr="00C34D38">
        <w:rPr>
          <w:color w:val="000000"/>
        </w:rPr>
        <w:t xml:space="preserve">Косыгина, 59, 61, </w:t>
      </w:r>
      <w:r w:rsidR="0068508F" w:rsidRPr="00C34D38">
        <w:rPr>
          <w:color w:val="000000"/>
        </w:rPr>
        <w:t xml:space="preserve">61А, </w:t>
      </w:r>
      <w:r w:rsidRPr="00C34D38">
        <w:rPr>
          <w:color w:val="000000"/>
        </w:rPr>
        <w:t>65, 67, 69, 71, 75, 79, 81, 83, 85, 87;</w:t>
      </w:r>
    </w:p>
    <w:p w14:paraId="2966B54F" w14:textId="77777777" w:rsidR="0090011A" w:rsidRPr="00C34D38" w:rsidRDefault="0090011A" w:rsidP="0090011A">
      <w:pPr>
        <w:jc w:val="both"/>
        <w:rPr>
          <w:color w:val="000000"/>
        </w:rPr>
      </w:pPr>
      <w:r w:rsidRPr="00C34D38">
        <w:rPr>
          <w:color w:val="000000"/>
        </w:rPr>
        <w:t>Новоселов, 34,</w:t>
      </w:r>
      <w:r w:rsidR="0048126B" w:rsidRPr="00C34D38">
        <w:rPr>
          <w:color w:val="000000"/>
        </w:rPr>
        <w:t xml:space="preserve"> </w:t>
      </w:r>
      <w:r w:rsidRPr="00C34D38">
        <w:rPr>
          <w:color w:val="000000"/>
        </w:rPr>
        <w:t>35, 35А, 37, 38,</w:t>
      </w:r>
      <w:r w:rsidR="0048126B" w:rsidRPr="00C34D38">
        <w:rPr>
          <w:color w:val="000000"/>
        </w:rPr>
        <w:t xml:space="preserve"> </w:t>
      </w:r>
      <w:r w:rsidRPr="00C34D38">
        <w:rPr>
          <w:color w:val="000000"/>
        </w:rPr>
        <w:t>39, 40,</w:t>
      </w:r>
      <w:r w:rsidR="0048126B" w:rsidRPr="00C34D38">
        <w:rPr>
          <w:color w:val="000000"/>
        </w:rPr>
        <w:t xml:space="preserve"> </w:t>
      </w:r>
      <w:r w:rsidRPr="00C34D38">
        <w:rPr>
          <w:color w:val="000000"/>
        </w:rPr>
        <w:t>41, 44, 46, 47, 49, 51, 55, 57, 59, 65, 67;</w:t>
      </w:r>
    </w:p>
    <w:p w14:paraId="64465A75" w14:textId="77777777" w:rsidR="0090011A" w:rsidRPr="00C34D38" w:rsidRDefault="0090011A" w:rsidP="0090011A">
      <w:pPr>
        <w:jc w:val="both"/>
        <w:rPr>
          <w:color w:val="000000"/>
        </w:rPr>
      </w:pPr>
      <w:r w:rsidRPr="00C34D38">
        <w:rPr>
          <w:color w:val="000000"/>
        </w:rPr>
        <w:t>Рокоссовского, 2, 4, 8, 21.</w:t>
      </w:r>
    </w:p>
    <w:p w14:paraId="7A0934A2" w14:textId="77777777" w:rsidR="0090011A" w:rsidRPr="00C34D38" w:rsidRDefault="0090011A" w:rsidP="0090011A">
      <w:pPr>
        <w:jc w:val="both"/>
      </w:pPr>
    </w:p>
    <w:p w14:paraId="4E352DE7" w14:textId="30F67A17" w:rsidR="0090011A" w:rsidRPr="00C34D38" w:rsidRDefault="0090011A" w:rsidP="0090011A">
      <w:pPr>
        <w:jc w:val="center"/>
        <w:rPr>
          <w:caps/>
        </w:rPr>
      </w:pPr>
      <w:r w:rsidRPr="00C34D38">
        <w:t xml:space="preserve">Одномандатный избирательный округ </w:t>
      </w:r>
      <w:r w:rsidRPr="00C34D38">
        <w:rPr>
          <w:caps/>
        </w:rPr>
        <w:t>№3</w:t>
      </w:r>
    </w:p>
    <w:p w14:paraId="692EC4EB" w14:textId="42149FB4" w:rsidR="0090011A" w:rsidRPr="00C34D38" w:rsidRDefault="0090011A" w:rsidP="0090011A">
      <w:pPr>
        <w:jc w:val="center"/>
        <w:outlineLvl w:val="0"/>
      </w:pPr>
      <w:r w:rsidRPr="00C34D38">
        <w:t>(</w:t>
      </w:r>
      <w:r w:rsidR="006D18D1">
        <w:t>ц</w:t>
      </w:r>
      <w:r w:rsidR="0048126B" w:rsidRPr="00C34D38">
        <w:t xml:space="preserve">ентр избирательного округа </w:t>
      </w:r>
      <w:r w:rsidR="00352C15">
        <w:t>-</w:t>
      </w:r>
      <w:r w:rsidRPr="00C34D38">
        <w:t xml:space="preserve"> г</w:t>
      </w:r>
      <w:r w:rsidR="00352C15">
        <w:t>ород</w:t>
      </w:r>
      <w:r w:rsidRPr="00C34D38">
        <w:t xml:space="preserve"> Новокузнецк, пр</w:t>
      </w:r>
      <w:r w:rsidR="00352C15">
        <w:t>оспект</w:t>
      </w:r>
      <w:r w:rsidRPr="00C34D38">
        <w:t xml:space="preserve"> Авиаторов, 62)</w:t>
      </w:r>
    </w:p>
    <w:p w14:paraId="42454895" w14:textId="77777777" w:rsidR="0090011A" w:rsidRPr="00C34D38" w:rsidRDefault="0090011A" w:rsidP="0090011A">
      <w:pPr>
        <w:jc w:val="both"/>
      </w:pPr>
    </w:p>
    <w:p w14:paraId="76FE5477" w14:textId="7768BCE8"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352C15">
        <w:t>-</w:t>
      </w:r>
      <w:r w:rsidR="0090011A" w:rsidRPr="00C34D38">
        <w:t xml:space="preserve"> 19983</w:t>
      </w:r>
      <w:r w:rsidRPr="00C34D38">
        <w:t>.</w:t>
      </w:r>
    </w:p>
    <w:p w14:paraId="15FB5F5B" w14:textId="77777777" w:rsidR="0090011A" w:rsidRPr="00C34D38" w:rsidRDefault="0090011A" w:rsidP="0090011A">
      <w:pPr>
        <w:jc w:val="both"/>
      </w:pPr>
      <w:r w:rsidRPr="00C34D38">
        <w:lastRenderedPageBreak/>
        <w:t>В границы избирательного округа входят:</w:t>
      </w:r>
    </w:p>
    <w:p w14:paraId="6785DEED" w14:textId="77777777" w:rsidR="0090011A" w:rsidRPr="00C34D38" w:rsidRDefault="0048126B" w:rsidP="0090011A">
      <w:pPr>
        <w:pStyle w:val="2"/>
        <w:keepNext w:val="0"/>
        <w:spacing w:before="0"/>
        <w:jc w:val="both"/>
        <w:rPr>
          <w:rFonts w:ascii="Times New Roman" w:hAnsi="Times New Roman"/>
          <w:bCs/>
          <w:iCs/>
          <w:color w:val="000000"/>
          <w:sz w:val="24"/>
          <w:szCs w:val="24"/>
        </w:rPr>
      </w:pPr>
      <w:r w:rsidRPr="00C34D38">
        <w:rPr>
          <w:rFonts w:ascii="Times New Roman" w:hAnsi="Times New Roman"/>
          <w:bCs/>
          <w:iCs/>
          <w:color w:val="000000"/>
          <w:sz w:val="24"/>
          <w:szCs w:val="24"/>
        </w:rPr>
        <w:t>проспекты</w:t>
      </w:r>
      <w:r w:rsidR="0090011A" w:rsidRPr="00C34D38">
        <w:rPr>
          <w:rFonts w:ascii="Times New Roman" w:hAnsi="Times New Roman"/>
          <w:bCs/>
          <w:iCs/>
          <w:color w:val="000000"/>
          <w:sz w:val="24"/>
          <w:szCs w:val="24"/>
        </w:rPr>
        <w:t xml:space="preserve">: </w:t>
      </w:r>
    </w:p>
    <w:p w14:paraId="15C62522" w14:textId="77777777" w:rsidR="0090011A" w:rsidRPr="00C34D38" w:rsidRDefault="0090011A" w:rsidP="0090011A">
      <w:pPr>
        <w:jc w:val="both"/>
        <w:rPr>
          <w:color w:val="000000"/>
        </w:rPr>
      </w:pPr>
      <w:r w:rsidRPr="00C34D38">
        <w:rPr>
          <w:color w:val="000000"/>
        </w:rPr>
        <w:t xml:space="preserve">Авиаторов, 76, 78, 80; </w:t>
      </w:r>
    </w:p>
    <w:p w14:paraId="6D8B4691" w14:textId="77777777" w:rsidR="0090011A" w:rsidRPr="00C34D38" w:rsidRDefault="0090011A" w:rsidP="0090011A">
      <w:pPr>
        <w:jc w:val="both"/>
        <w:rPr>
          <w:color w:val="000000"/>
        </w:rPr>
      </w:pPr>
      <w:r w:rsidRPr="00C34D38">
        <w:rPr>
          <w:color w:val="000000"/>
        </w:rPr>
        <w:t>Архитекторов, 2, 3, 4, 5, 6, 7, 8, 9, 10, 12, 13, 15, 18, 17, 19, 20,</w:t>
      </w:r>
      <w:r w:rsidR="0048126B" w:rsidRPr="00C34D38">
        <w:rPr>
          <w:color w:val="000000"/>
        </w:rPr>
        <w:t xml:space="preserve"> </w:t>
      </w:r>
      <w:r w:rsidRPr="00C34D38">
        <w:rPr>
          <w:color w:val="000000"/>
        </w:rPr>
        <w:t xml:space="preserve">21, 26А; </w:t>
      </w:r>
    </w:p>
    <w:p w14:paraId="131F11E1" w14:textId="77777777" w:rsidR="0090011A" w:rsidRPr="00C34D38" w:rsidRDefault="0090011A" w:rsidP="0090011A">
      <w:pPr>
        <w:jc w:val="both"/>
        <w:rPr>
          <w:color w:val="000000"/>
        </w:rPr>
      </w:pPr>
      <w:r w:rsidRPr="00C34D38">
        <w:rPr>
          <w:color w:val="000000"/>
        </w:rPr>
        <w:t>Запсибовцев, 3, 5, 9, 11, 13, 15, 17, 19, 27, 31, 35, 37;</w:t>
      </w:r>
    </w:p>
    <w:p w14:paraId="29FD991D" w14:textId="77777777" w:rsidR="0090011A" w:rsidRPr="00C34D38" w:rsidRDefault="0090011A" w:rsidP="0090011A">
      <w:pPr>
        <w:jc w:val="both"/>
        <w:rPr>
          <w:color w:val="000000"/>
        </w:rPr>
      </w:pPr>
      <w:r w:rsidRPr="00C34D38">
        <w:rPr>
          <w:color w:val="000000"/>
        </w:rPr>
        <w:t>Советской Армии, 52, 53, 54, 55, 56, 58, 60, 62;</w:t>
      </w:r>
    </w:p>
    <w:p w14:paraId="00E7C61B"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56A7A1BF" w14:textId="77777777" w:rsidR="0090011A" w:rsidRPr="00C34D38" w:rsidRDefault="0090011A" w:rsidP="0090011A">
      <w:pPr>
        <w:jc w:val="both"/>
        <w:rPr>
          <w:color w:val="000000"/>
        </w:rPr>
      </w:pPr>
      <w:r w:rsidRPr="00C34D38">
        <w:rPr>
          <w:color w:val="000000"/>
        </w:rPr>
        <w:t>Анатолия Викторовича Косилова, 3, 11, 13;</w:t>
      </w:r>
    </w:p>
    <w:p w14:paraId="77F4EF1B" w14:textId="77777777" w:rsidR="0090011A" w:rsidRPr="00C34D38" w:rsidRDefault="0090011A" w:rsidP="0090011A">
      <w:pPr>
        <w:jc w:val="both"/>
        <w:rPr>
          <w:color w:val="000000"/>
        </w:rPr>
      </w:pPr>
      <w:r w:rsidRPr="00C34D38">
        <w:rPr>
          <w:color w:val="000000"/>
        </w:rPr>
        <w:t>Березовая роща, 2, 4</w:t>
      </w:r>
      <w:r w:rsidR="0048126B" w:rsidRPr="00C34D38">
        <w:rPr>
          <w:color w:val="000000"/>
        </w:rPr>
        <w:t>, 8, 10, 12, 14, 16, 18, 20, 22,</w:t>
      </w:r>
      <w:r w:rsidRPr="00C34D38">
        <w:rPr>
          <w:color w:val="000000"/>
        </w:rPr>
        <w:t xml:space="preserve"> 24, 26, 28, 33, 34, 36, 38, 40, 42, 44;</w:t>
      </w:r>
    </w:p>
    <w:p w14:paraId="0A85D87F" w14:textId="77777777" w:rsidR="0090011A" w:rsidRPr="00C34D38" w:rsidRDefault="0090011A" w:rsidP="0090011A">
      <w:pPr>
        <w:jc w:val="both"/>
        <w:rPr>
          <w:color w:val="000000"/>
        </w:rPr>
      </w:pPr>
      <w:r w:rsidRPr="00C34D38">
        <w:rPr>
          <w:color w:val="000000"/>
        </w:rPr>
        <w:t>Климасенко, 23, 25, 27;</w:t>
      </w:r>
    </w:p>
    <w:p w14:paraId="4BCF3303" w14:textId="77777777" w:rsidR="0090011A" w:rsidRPr="00C34D38" w:rsidRDefault="0090011A" w:rsidP="0090011A">
      <w:pPr>
        <w:jc w:val="both"/>
        <w:rPr>
          <w:color w:val="000000"/>
        </w:rPr>
      </w:pPr>
      <w:r w:rsidRPr="00C34D38">
        <w:rPr>
          <w:color w:val="000000"/>
        </w:rPr>
        <w:t>Космонавтов, 6, 8, 10, 12;</w:t>
      </w:r>
    </w:p>
    <w:p w14:paraId="66E4E0BD" w14:textId="77777777" w:rsidR="0090011A" w:rsidRPr="00C34D38" w:rsidRDefault="0090011A" w:rsidP="0090011A">
      <w:pPr>
        <w:jc w:val="both"/>
        <w:rPr>
          <w:color w:val="000000"/>
        </w:rPr>
      </w:pPr>
      <w:r w:rsidRPr="00C34D38">
        <w:rPr>
          <w:color w:val="000000"/>
        </w:rPr>
        <w:t>Косыгина, 3, 5, 7, 9, 11, 13, 21, 24, 25, 27, 29, 31, 35, 35А, 37, 39, 41, 43, 45, 51, 53, 55;</w:t>
      </w:r>
    </w:p>
    <w:p w14:paraId="758EAD04" w14:textId="77777777" w:rsidR="0090011A" w:rsidRPr="00C34D38" w:rsidRDefault="0090011A" w:rsidP="0090011A">
      <w:pPr>
        <w:jc w:val="both"/>
        <w:rPr>
          <w:color w:val="000000"/>
        </w:rPr>
      </w:pPr>
      <w:r w:rsidRPr="00C34D38">
        <w:rPr>
          <w:color w:val="000000"/>
        </w:rPr>
        <w:t>Микрорайон 13, 10, 11, 14, 15, 16, 17, 17А, 18, 19, 21;</w:t>
      </w:r>
    </w:p>
    <w:p w14:paraId="7D90640A" w14:textId="572B82D0" w:rsidR="0090011A" w:rsidRPr="00C34D38" w:rsidRDefault="0090011A" w:rsidP="0090011A">
      <w:pPr>
        <w:jc w:val="both"/>
        <w:rPr>
          <w:color w:val="000000"/>
        </w:rPr>
      </w:pPr>
      <w:r w:rsidRPr="00C34D38">
        <w:rPr>
          <w:color w:val="000000"/>
        </w:rPr>
        <w:t>Новоселов, 5, 6, 7, 8, 11, 12,13, 14, 15, 18, 20, 22, 24, 25, 26</w:t>
      </w:r>
      <w:r w:rsidR="006D18D1">
        <w:rPr>
          <w:color w:val="000000"/>
        </w:rPr>
        <w:t>,</w:t>
      </w:r>
      <w:r w:rsidRPr="00C34D38">
        <w:rPr>
          <w:color w:val="000000"/>
        </w:rPr>
        <w:t xml:space="preserve"> 27, 28, 30, 31, 32;</w:t>
      </w:r>
    </w:p>
    <w:p w14:paraId="275AE1EC" w14:textId="77777777" w:rsidR="0090011A" w:rsidRPr="00C34D38" w:rsidRDefault="0090011A" w:rsidP="0090011A">
      <w:pPr>
        <w:jc w:val="both"/>
        <w:rPr>
          <w:color w:val="000000"/>
        </w:rPr>
      </w:pPr>
      <w:r w:rsidRPr="00C34D38">
        <w:rPr>
          <w:color w:val="000000"/>
        </w:rPr>
        <w:t>Олимпийская, 4, 6, 8, 10, 12, 16, 17, 22, 24;</w:t>
      </w:r>
    </w:p>
    <w:p w14:paraId="6499F22C" w14:textId="129ED136" w:rsidR="0090011A" w:rsidRPr="00C34D38" w:rsidRDefault="0090011A" w:rsidP="0090011A">
      <w:pPr>
        <w:jc w:val="both"/>
        <w:rPr>
          <w:color w:val="000000"/>
        </w:rPr>
      </w:pPr>
      <w:r w:rsidRPr="00C34D38">
        <w:rPr>
          <w:color w:val="000000"/>
        </w:rPr>
        <w:t>1-я Телеутская; 2-я Телеутская; Березовая; Мечта; Ново</w:t>
      </w:r>
      <w:r w:rsidR="006D18D1">
        <w:rPr>
          <w:color w:val="000000"/>
        </w:rPr>
        <w:t>-</w:t>
      </w:r>
      <w:r w:rsidRPr="00C34D38">
        <w:rPr>
          <w:color w:val="000000"/>
        </w:rPr>
        <w:t>Телеутская; Посевная; Телеутская;</w:t>
      </w:r>
    </w:p>
    <w:p w14:paraId="00EC8137" w14:textId="77777777" w:rsidR="00812172" w:rsidRPr="00C34D38" w:rsidRDefault="0090011A" w:rsidP="0090011A">
      <w:pPr>
        <w:jc w:val="both"/>
        <w:rPr>
          <w:color w:val="000000"/>
        </w:rPr>
      </w:pPr>
      <w:r w:rsidRPr="00C34D38">
        <w:rPr>
          <w:color w:val="000000"/>
        </w:rPr>
        <w:t xml:space="preserve">переулок: </w:t>
      </w:r>
    </w:p>
    <w:p w14:paraId="0C25DECB" w14:textId="77777777" w:rsidR="0090011A" w:rsidRPr="00C34D38" w:rsidRDefault="0090011A" w:rsidP="0090011A">
      <w:pPr>
        <w:jc w:val="both"/>
        <w:rPr>
          <w:color w:val="000000"/>
        </w:rPr>
      </w:pPr>
      <w:r w:rsidRPr="00C34D38">
        <w:rPr>
          <w:color w:val="000000"/>
        </w:rPr>
        <w:t>Окский;</w:t>
      </w:r>
    </w:p>
    <w:p w14:paraId="23E0D3FC" w14:textId="6CBD12A2" w:rsidR="0090011A" w:rsidRPr="00C34D38" w:rsidRDefault="00E4723E" w:rsidP="0090011A">
      <w:pPr>
        <w:jc w:val="both"/>
        <w:rPr>
          <w:color w:val="000000"/>
        </w:rPr>
      </w:pPr>
      <w:r>
        <w:rPr>
          <w:color w:val="000000"/>
        </w:rPr>
        <w:t>г</w:t>
      </w:r>
      <w:r w:rsidR="0090011A" w:rsidRPr="00C34D38">
        <w:rPr>
          <w:color w:val="000000"/>
        </w:rPr>
        <w:t>осударственное бюджетное учреждение здравоохранения «Новокузнецкая городская клиническая инфекционная больница имени В.В. Бессоненко», улица Моховая, 22 корпус 1;</w:t>
      </w:r>
    </w:p>
    <w:p w14:paraId="03313F68" w14:textId="608B49C0" w:rsidR="0090011A" w:rsidRPr="00C34D38" w:rsidRDefault="00E4723E" w:rsidP="0090011A">
      <w:pPr>
        <w:jc w:val="both"/>
        <w:rPr>
          <w:color w:val="000000"/>
        </w:rPr>
      </w:pPr>
      <w:r>
        <w:rPr>
          <w:color w:val="000000"/>
        </w:rPr>
        <w:t>г</w:t>
      </w:r>
      <w:r w:rsidR="0090011A" w:rsidRPr="00C34D38">
        <w:rPr>
          <w:color w:val="000000"/>
        </w:rPr>
        <w:t>осударственное автономное учреждение здравоохранения «Новокузнецкая городская клиническая больница №29 имени А.А. Луцика», проспект Советской Армии, 49.</w:t>
      </w:r>
    </w:p>
    <w:p w14:paraId="135A343D" w14:textId="77777777" w:rsidR="0090011A" w:rsidRPr="00C34D38" w:rsidRDefault="0090011A" w:rsidP="0090011A">
      <w:pPr>
        <w:jc w:val="center"/>
      </w:pPr>
    </w:p>
    <w:p w14:paraId="0692D3E2" w14:textId="1E7606FA" w:rsidR="0090011A" w:rsidRPr="00C34D38" w:rsidRDefault="0090011A" w:rsidP="0090011A">
      <w:pPr>
        <w:jc w:val="center"/>
        <w:rPr>
          <w:caps/>
        </w:rPr>
      </w:pPr>
      <w:r w:rsidRPr="00C34D38">
        <w:t xml:space="preserve">Одномандатный избирательный округ </w:t>
      </w:r>
      <w:r w:rsidRPr="00C34D38">
        <w:rPr>
          <w:caps/>
        </w:rPr>
        <w:t>№4</w:t>
      </w:r>
    </w:p>
    <w:p w14:paraId="49D72B0D" w14:textId="0440D276" w:rsidR="0090011A" w:rsidRPr="00C34D38" w:rsidRDefault="0090011A" w:rsidP="0090011A">
      <w:pPr>
        <w:jc w:val="center"/>
        <w:outlineLvl w:val="0"/>
      </w:pPr>
      <w:r w:rsidRPr="00C34D38">
        <w:t>(</w:t>
      </w:r>
      <w:r w:rsidR="006D18D1">
        <w:t>ц</w:t>
      </w:r>
      <w:r w:rsidR="0048126B" w:rsidRPr="00C34D38">
        <w:t xml:space="preserve">ентр избирательного округа </w:t>
      </w:r>
      <w:r w:rsidR="006D18D1">
        <w:t>-</w:t>
      </w:r>
      <w:r w:rsidRPr="00C34D38">
        <w:t xml:space="preserve"> г</w:t>
      </w:r>
      <w:r w:rsidR="006D18D1">
        <w:t>ород</w:t>
      </w:r>
      <w:r w:rsidRPr="00C34D38">
        <w:t xml:space="preserve"> Новокузнецк, ул</w:t>
      </w:r>
      <w:r w:rsidR="006D18D1">
        <w:t>ица</w:t>
      </w:r>
      <w:r w:rsidRPr="00C34D38">
        <w:t xml:space="preserve"> Тореза, 22</w:t>
      </w:r>
      <w:r w:rsidR="00812172" w:rsidRPr="00C34D38">
        <w:t>Б</w:t>
      </w:r>
      <w:r w:rsidRPr="00C34D38">
        <w:t>)</w:t>
      </w:r>
    </w:p>
    <w:p w14:paraId="5E9B7EC7" w14:textId="77777777" w:rsidR="0090011A" w:rsidRPr="00C34D38" w:rsidRDefault="0090011A" w:rsidP="0090011A">
      <w:pPr>
        <w:jc w:val="both"/>
      </w:pPr>
    </w:p>
    <w:p w14:paraId="0E5B93C7" w14:textId="7613622A"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6D18D1">
        <w:t>-</w:t>
      </w:r>
      <w:r w:rsidR="0090011A" w:rsidRPr="00C34D38">
        <w:t xml:space="preserve"> 19471</w:t>
      </w:r>
      <w:r w:rsidR="00FB4DF8" w:rsidRPr="00C34D38">
        <w:t>.</w:t>
      </w:r>
    </w:p>
    <w:p w14:paraId="6A40F9F4" w14:textId="77777777" w:rsidR="0090011A" w:rsidRPr="00C34D38" w:rsidRDefault="0090011A" w:rsidP="0090011A">
      <w:pPr>
        <w:jc w:val="both"/>
      </w:pPr>
      <w:r w:rsidRPr="00C34D38">
        <w:t>В границы избирательного округа входят:</w:t>
      </w:r>
    </w:p>
    <w:p w14:paraId="59C1FC7A" w14:textId="77777777" w:rsidR="0090011A" w:rsidRPr="00C34D38" w:rsidRDefault="0048126B" w:rsidP="0090011A">
      <w:pPr>
        <w:jc w:val="both"/>
        <w:rPr>
          <w:color w:val="000000"/>
        </w:rPr>
      </w:pPr>
      <w:r w:rsidRPr="00C34D38">
        <w:rPr>
          <w:color w:val="000000"/>
        </w:rPr>
        <w:t>улицы</w:t>
      </w:r>
      <w:r w:rsidR="0090011A" w:rsidRPr="00C34D38">
        <w:rPr>
          <w:color w:val="000000"/>
        </w:rPr>
        <w:t>:</w:t>
      </w:r>
    </w:p>
    <w:p w14:paraId="01FFB14F" w14:textId="77777777" w:rsidR="0090011A" w:rsidRPr="00C34D38" w:rsidRDefault="0090011A" w:rsidP="0090011A">
      <w:pPr>
        <w:jc w:val="both"/>
        <w:rPr>
          <w:color w:val="000000"/>
        </w:rPr>
      </w:pPr>
      <w:r w:rsidRPr="00C34D38">
        <w:rPr>
          <w:color w:val="000000"/>
        </w:rPr>
        <w:t xml:space="preserve">40 лет ВЛКСМ, 72, 74, 76, 78, 80, 82, 84, 86, 88, 90, 92, 96, 98, 100, 102, 104, 106, 106А, 106Б, 108, 110, 114, 114А, 116, 116А, 116Б, 116В, 116Г, 116Д, 118, 120, 122, 124; </w:t>
      </w:r>
    </w:p>
    <w:p w14:paraId="4941E722" w14:textId="77777777" w:rsidR="0090011A" w:rsidRPr="00C34D38" w:rsidRDefault="0090011A" w:rsidP="0090011A">
      <w:pPr>
        <w:jc w:val="both"/>
        <w:rPr>
          <w:color w:val="000000"/>
        </w:rPr>
      </w:pPr>
      <w:r w:rsidRPr="00C34D38">
        <w:rPr>
          <w:color w:val="000000"/>
        </w:rPr>
        <w:t xml:space="preserve">Клименко, 40/89, 42, 44, 46, 48, 50, 52, 54, 54А, 56, 58, 60, 62, 64; </w:t>
      </w:r>
    </w:p>
    <w:p w14:paraId="004CEF7B" w14:textId="77777777" w:rsidR="0090011A" w:rsidRPr="00C34D38" w:rsidRDefault="0090011A" w:rsidP="0090011A">
      <w:pPr>
        <w:jc w:val="both"/>
        <w:rPr>
          <w:color w:val="000000"/>
        </w:rPr>
      </w:pPr>
      <w:r w:rsidRPr="00C34D38">
        <w:rPr>
          <w:color w:val="000000"/>
        </w:rPr>
        <w:t>Тореза, 61, 63, 64, 65, 67, 68, 70, 71, 72, 73, 74, 75, 76, 77, 78, 78А, 79, 80, 81, 82, 83, 84, 85, 86А, 86Б</w:t>
      </w:r>
      <w:r w:rsidR="00812172" w:rsidRPr="00C34D38">
        <w:rPr>
          <w:color w:val="000000"/>
        </w:rPr>
        <w:t>,</w:t>
      </w:r>
      <w:r w:rsidRPr="00C34D38">
        <w:rPr>
          <w:color w:val="000000"/>
        </w:rPr>
        <w:t xml:space="preserve"> 87, 89/40, 91, 91Б, 93, 97, 101, 101А, 103, 103А, 105, 107, 109, 111, 111А, 113, 115, 117, 119, 121, 123;</w:t>
      </w:r>
    </w:p>
    <w:p w14:paraId="228BE9EC" w14:textId="77777777" w:rsidR="0090011A" w:rsidRPr="00C34D38" w:rsidRDefault="0090011A" w:rsidP="0090011A">
      <w:pPr>
        <w:jc w:val="both"/>
        <w:rPr>
          <w:color w:val="000000"/>
        </w:rPr>
      </w:pPr>
      <w:r w:rsidRPr="00C34D38">
        <w:rPr>
          <w:color w:val="000000"/>
        </w:rPr>
        <w:t>1-ая Ангарская; 1-я Семилетка; Азиатская; Алеутская; Ангарская; Артельная; Белостокская; Большая Камчатка; Бухтарминская; Вяземская; Гоголя; Двинская; Депутатская; Днепровская; Днестровская; Загородная; Ильменская; Инициативная; Калининградская; Карельская; Кемеровская; Клубная; Ковровская; Комендантская; Космическая; Косогорная; Курская; Ладожская; Лесозаводская; Малая; Минская; Можайская; Нарвская; Овальная; Офицерская; Памирская; Панельная; Панорамная; Пойменная; Сарбайская; Селекционная; Солдатская; Старо-Островская; Студенческая; Удмуртская; Челябинская; Шамотная; Эльтонская;</w:t>
      </w:r>
    </w:p>
    <w:p w14:paraId="6C99CAF7" w14:textId="77777777" w:rsidR="00812172" w:rsidRPr="00C34D38" w:rsidRDefault="0048126B" w:rsidP="0090011A">
      <w:pPr>
        <w:pStyle w:val="ab"/>
        <w:spacing w:after="0"/>
        <w:jc w:val="both"/>
        <w:rPr>
          <w:color w:val="000000"/>
        </w:rPr>
      </w:pPr>
      <w:r w:rsidRPr="00C34D38">
        <w:rPr>
          <w:color w:val="000000"/>
        </w:rPr>
        <w:t>переулок</w:t>
      </w:r>
      <w:r w:rsidR="0090011A" w:rsidRPr="00C34D38">
        <w:rPr>
          <w:color w:val="000000"/>
        </w:rPr>
        <w:t xml:space="preserve">: </w:t>
      </w:r>
    </w:p>
    <w:p w14:paraId="630C51DA" w14:textId="77777777" w:rsidR="0090011A" w:rsidRPr="00C34D38" w:rsidRDefault="0090011A" w:rsidP="0090011A">
      <w:pPr>
        <w:pStyle w:val="ab"/>
        <w:spacing w:after="0"/>
        <w:jc w:val="both"/>
        <w:rPr>
          <w:color w:val="000000"/>
        </w:rPr>
      </w:pPr>
      <w:r w:rsidRPr="00C34D38">
        <w:rPr>
          <w:color w:val="000000"/>
        </w:rPr>
        <w:t>Малый;</w:t>
      </w:r>
    </w:p>
    <w:p w14:paraId="6AACF63A" w14:textId="77777777" w:rsidR="0090011A" w:rsidRPr="00C34D38" w:rsidRDefault="0048126B" w:rsidP="0090011A">
      <w:pPr>
        <w:pStyle w:val="ab"/>
        <w:spacing w:after="0"/>
        <w:jc w:val="both"/>
        <w:rPr>
          <w:color w:val="000000"/>
        </w:rPr>
      </w:pPr>
      <w:r w:rsidRPr="00C34D38">
        <w:rPr>
          <w:color w:val="000000"/>
        </w:rPr>
        <w:t>проезд</w:t>
      </w:r>
      <w:r w:rsidR="0090011A" w:rsidRPr="00C34D38">
        <w:rPr>
          <w:color w:val="000000"/>
        </w:rPr>
        <w:t xml:space="preserve">ы: </w:t>
      </w:r>
    </w:p>
    <w:p w14:paraId="086F0DB4" w14:textId="77777777" w:rsidR="0090011A" w:rsidRPr="00C34D38" w:rsidRDefault="0090011A" w:rsidP="0090011A">
      <w:pPr>
        <w:pStyle w:val="ab"/>
        <w:spacing w:after="0"/>
        <w:jc w:val="both"/>
        <w:rPr>
          <w:color w:val="000000"/>
        </w:rPr>
      </w:pPr>
      <w:r w:rsidRPr="00C34D38">
        <w:rPr>
          <w:color w:val="000000"/>
        </w:rPr>
        <w:t>Ангарский; Беловский; Вяземский; Калининградский; Краснодарский; Томский;</w:t>
      </w:r>
    </w:p>
    <w:p w14:paraId="276D64D2" w14:textId="577FAE37" w:rsidR="0007782A" w:rsidRPr="00C34D38" w:rsidRDefault="006D18D1" w:rsidP="0090011A">
      <w:pPr>
        <w:jc w:val="both"/>
        <w:rPr>
          <w:color w:val="000000"/>
        </w:rPr>
      </w:pPr>
      <w:r>
        <w:rPr>
          <w:color w:val="000000"/>
        </w:rPr>
        <w:t>с</w:t>
      </w:r>
      <w:r w:rsidR="0090011A" w:rsidRPr="00C34D38">
        <w:rPr>
          <w:color w:val="000000"/>
        </w:rPr>
        <w:t>адов</w:t>
      </w:r>
      <w:r w:rsidR="0007782A" w:rsidRPr="00C34D38">
        <w:rPr>
          <w:color w:val="000000"/>
        </w:rPr>
        <w:t>ые</w:t>
      </w:r>
      <w:r w:rsidR="0090011A" w:rsidRPr="00C34D38">
        <w:rPr>
          <w:color w:val="000000"/>
        </w:rPr>
        <w:t xml:space="preserve"> некоммерческ</w:t>
      </w:r>
      <w:r w:rsidR="0007782A" w:rsidRPr="00C34D38">
        <w:rPr>
          <w:color w:val="000000"/>
        </w:rPr>
        <w:t>ие</w:t>
      </w:r>
      <w:r w:rsidR="0090011A" w:rsidRPr="00C34D38">
        <w:rPr>
          <w:color w:val="000000"/>
        </w:rPr>
        <w:t xml:space="preserve"> товариществ</w:t>
      </w:r>
      <w:r w:rsidR="0007782A" w:rsidRPr="00C34D38">
        <w:rPr>
          <w:color w:val="000000"/>
        </w:rPr>
        <w:t>а</w:t>
      </w:r>
      <w:r w:rsidR="0090011A" w:rsidRPr="00C34D38">
        <w:rPr>
          <w:color w:val="000000"/>
        </w:rPr>
        <w:t xml:space="preserve">: </w:t>
      </w:r>
    </w:p>
    <w:p w14:paraId="2AC18922" w14:textId="584B56CF" w:rsidR="0007782A" w:rsidRPr="00C34D38" w:rsidRDefault="0090011A" w:rsidP="0090011A">
      <w:pPr>
        <w:jc w:val="both"/>
        <w:rPr>
          <w:color w:val="000000"/>
        </w:rPr>
      </w:pPr>
      <w:r w:rsidRPr="00C34D38">
        <w:rPr>
          <w:color w:val="000000"/>
        </w:rPr>
        <w:t xml:space="preserve">«Коммунальник»; </w:t>
      </w:r>
      <w:r w:rsidR="0007782A" w:rsidRPr="00C34D38">
        <w:rPr>
          <w:color w:val="000000"/>
        </w:rPr>
        <w:t>«Цементник-1»</w:t>
      </w:r>
      <w:r w:rsidR="006D18D1">
        <w:rPr>
          <w:color w:val="000000"/>
        </w:rPr>
        <w:t>;</w:t>
      </w:r>
    </w:p>
    <w:p w14:paraId="5DB6A3B5" w14:textId="1C1853A4" w:rsidR="0007782A" w:rsidRPr="00C34D38" w:rsidRDefault="006D18D1" w:rsidP="0090011A">
      <w:pPr>
        <w:jc w:val="both"/>
        <w:rPr>
          <w:color w:val="000000"/>
        </w:rPr>
      </w:pPr>
      <w:r>
        <w:rPr>
          <w:color w:val="000000"/>
        </w:rPr>
        <w:t>с</w:t>
      </w:r>
      <w:r w:rsidR="0007782A" w:rsidRPr="00C34D38">
        <w:rPr>
          <w:color w:val="000000"/>
        </w:rPr>
        <w:t xml:space="preserve">адоводческие товарищества собственников недвижимости: </w:t>
      </w:r>
    </w:p>
    <w:p w14:paraId="42B34619" w14:textId="77777777" w:rsidR="0090011A" w:rsidRPr="00C34D38" w:rsidRDefault="0009597B" w:rsidP="0090011A">
      <w:pPr>
        <w:jc w:val="both"/>
        <w:rPr>
          <w:color w:val="000000"/>
        </w:rPr>
      </w:pPr>
      <w:r w:rsidRPr="00C34D38">
        <w:rPr>
          <w:color w:val="000000"/>
        </w:rPr>
        <w:t xml:space="preserve">«Строитель </w:t>
      </w:r>
      <w:r w:rsidR="0090011A" w:rsidRPr="00C34D38">
        <w:rPr>
          <w:color w:val="000000"/>
        </w:rPr>
        <w:t xml:space="preserve">1 КПС»; «Строитель-3 КПС»; </w:t>
      </w:r>
    </w:p>
    <w:p w14:paraId="729503C5" w14:textId="5830577A" w:rsidR="0090011A" w:rsidRPr="00C34D38" w:rsidRDefault="00E4723E" w:rsidP="0090011A">
      <w:pPr>
        <w:jc w:val="both"/>
        <w:rPr>
          <w:color w:val="000000"/>
        </w:rPr>
      </w:pPr>
      <w:r>
        <w:rPr>
          <w:color w:val="000000"/>
        </w:rPr>
        <w:t>о</w:t>
      </w:r>
      <w:r w:rsidR="00C61CF0" w:rsidRPr="00C34D38">
        <w:rPr>
          <w:color w:val="000000"/>
        </w:rPr>
        <w:t>бособленное структурное подразделение Новокузнецкий клинический противотуберкулезный диспансер Государственного бюджетного учреждения здравоохранения «Кузбасский клинический фтизиопульмонологический центр имени И.Ф. Копыловой»</w:t>
      </w:r>
      <w:r w:rsidR="0090011A" w:rsidRPr="00C34D38">
        <w:rPr>
          <w:color w:val="000000"/>
        </w:rPr>
        <w:t>, улица Клубная, 60Б;</w:t>
      </w:r>
    </w:p>
    <w:p w14:paraId="59BEA2D6" w14:textId="5A993CF0" w:rsidR="0090011A" w:rsidRPr="00C34D38" w:rsidRDefault="0090011A" w:rsidP="0090011A">
      <w:pPr>
        <w:pStyle w:val="ab"/>
        <w:spacing w:after="0"/>
        <w:jc w:val="both"/>
        <w:rPr>
          <w:color w:val="000000"/>
        </w:rPr>
      </w:pPr>
      <w:r w:rsidRPr="00C34D38">
        <w:rPr>
          <w:color w:val="000000"/>
        </w:rPr>
        <w:t>государственное бюджетное учреждение здравоохранения «Новокузнецкая клиническая психиатрическая больница», улица Малая, 6;</w:t>
      </w:r>
    </w:p>
    <w:p w14:paraId="0179D8C4" w14:textId="472330E6" w:rsidR="0090011A" w:rsidRPr="00C34D38" w:rsidRDefault="00E4723E" w:rsidP="0090011A">
      <w:pPr>
        <w:jc w:val="both"/>
        <w:rPr>
          <w:color w:val="000000"/>
        </w:rPr>
      </w:pPr>
      <w:r>
        <w:rPr>
          <w:bCs/>
          <w:color w:val="000000"/>
        </w:rPr>
        <w:t>ф</w:t>
      </w:r>
      <w:r w:rsidR="0090011A" w:rsidRPr="00C34D38">
        <w:rPr>
          <w:bCs/>
          <w:color w:val="000000"/>
        </w:rPr>
        <w:t>едеральное государственное бюджетное учреждение «Новокузнецкий научно-практический центр медико-социальной экспертизы и реабилитации инвалидов» Министерства труда и социальной защиты Российской Федерации</w:t>
      </w:r>
      <w:r w:rsidR="0090011A" w:rsidRPr="00C34D38">
        <w:rPr>
          <w:color w:val="000000"/>
        </w:rPr>
        <w:t>, улица Малая, 7;</w:t>
      </w:r>
    </w:p>
    <w:p w14:paraId="3A7D95B2" w14:textId="77777777" w:rsidR="0090011A" w:rsidRPr="00C34D38" w:rsidRDefault="0090011A" w:rsidP="0090011A">
      <w:pPr>
        <w:jc w:val="both"/>
        <w:rPr>
          <w:color w:val="000000"/>
        </w:rPr>
      </w:pPr>
      <w:r w:rsidRPr="00C34D38">
        <w:rPr>
          <w:color w:val="000000"/>
        </w:rPr>
        <w:t>Федеральное казенное профессиональное образовательное учреждение «Новокузнецкий государственный гуманитарно-технический колледж-интернат» Министерства труда и социальной защиты Российской Федерации, улица Малая, 9.</w:t>
      </w:r>
    </w:p>
    <w:p w14:paraId="7EE493DF" w14:textId="77777777" w:rsidR="0090011A" w:rsidRPr="00C34D38" w:rsidRDefault="0090011A" w:rsidP="0090011A">
      <w:pPr>
        <w:jc w:val="center"/>
      </w:pPr>
    </w:p>
    <w:p w14:paraId="2209BEE2" w14:textId="3A686E03" w:rsidR="0090011A" w:rsidRPr="00C34D38" w:rsidRDefault="0090011A" w:rsidP="0090011A">
      <w:pPr>
        <w:jc w:val="center"/>
        <w:rPr>
          <w:caps/>
        </w:rPr>
      </w:pPr>
      <w:r w:rsidRPr="00C34D38">
        <w:t xml:space="preserve">Одномандатный избирательный округ </w:t>
      </w:r>
      <w:r w:rsidRPr="00C34D38">
        <w:rPr>
          <w:caps/>
        </w:rPr>
        <w:t>№5</w:t>
      </w:r>
    </w:p>
    <w:p w14:paraId="6AECBB17" w14:textId="4FD9409B"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Тореза, 22</w:t>
      </w:r>
      <w:r w:rsidR="008348F3" w:rsidRPr="00C34D38">
        <w:t>Б</w:t>
      </w:r>
      <w:r w:rsidRPr="00C34D38">
        <w:t>)</w:t>
      </w:r>
    </w:p>
    <w:p w14:paraId="16D25D24" w14:textId="77777777" w:rsidR="0090011A" w:rsidRPr="00C34D38" w:rsidRDefault="0090011A" w:rsidP="0090011A">
      <w:pPr>
        <w:jc w:val="both"/>
      </w:pPr>
    </w:p>
    <w:p w14:paraId="1F4BE441" w14:textId="28FE9BB6"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E4723E">
        <w:t>-</w:t>
      </w:r>
      <w:r w:rsidR="0090011A" w:rsidRPr="00C34D38">
        <w:t xml:space="preserve"> 18846</w:t>
      </w:r>
      <w:r w:rsidR="00724AEB" w:rsidRPr="00C34D38">
        <w:t>.</w:t>
      </w:r>
    </w:p>
    <w:p w14:paraId="3D80519A" w14:textId="77777777" w:rsidR="0090011A" w:rsidRPr="00C34D38" w:rsidRDefault="0090011A" w:rsidP="0090011A">
      <w:pPr>
        <w:jc w:val="both"/>
      </w:pPr>
      <w:r w:rsidRPr="00C34D38">
        <w:t>В границы избирательного округа входят:</w:t>
      </w:r>
    </w:p>
    <w:p w14:paraId="7EC75F6D" w14:textId="77777777" w:rsidR="0090011A" w:rsidRPr="00C34D38" w:rsidRDefault="0048126B" w:rsidP="0090011A">
      <w:pPr>
        <w:jc w:val="both"/>
        <w:rPr>
          <w:color w:val="000000"/>
        </w:rPr>
      </w:pPr>
      <w:r w:rsidRPr="00C34D38">
        <w:rPr>
          <w:color w:val="000000"/>
        </w:rPr>
        <w:t>проспект</w:t>
      </w:r>
      <w:r w:rsidR="0090011A" w:rsidRPr="00C34D38">
        <w:rPr>
          <w:color w:val="000000"/>
        </w:rPr>
        <w:t xml:space="preserve">: </w:t>
      </w:r>
    </w:p>
    <w:p w14:paraId="41A4DAAC" w14:textId="77777777" w:rsidR="0090011A" w:rsidRPr="00C34D38" w:rsidRDefault="0090011A" w:rsidP="0090011A">
      <w:pPr>
        <w:jc w:val="both"/>
        <w:rPr>
          <w:color w:val="000000"/>
        </w:rPr>
      </w:pPr>
      <w:r w:rsidRPr="00C34D38">
        <w:rPr>
          <w:iCs/>
          <w:color w:val="000000"/>
        </w:rPr>
        <w:t xml:space="preserve">Советской Армии, </w:t>
      </w:r>
      <w:r w:rsidR="008348F3" w:rsidRPr="00C34D38">
        <w:rPr>
          <w:color w:val="000000"/>
        </w:rPr>
        <w:t>12/40, 12А, 14, 16, 18, 24, 26, 28, 34, 35, 36, 37, 38,</w:t>
      </w:r>
      <w:r w:rsidRPr="00C34D38">
        <w:rPr>
          <w:iCs/>
          <w:color w:val="000000"/>
        </w:rPr>
        <w:t xml:space="preserve"> </w:t>
      </w:r>
      <w:r w:rsidR="008348F3" w:rsidRPr="00C34D38">
        <w:rPr>
          <w:color w:val="000000"/>
        </w:rPr>
        <w:t>39, 41,</w:t>
      </w:r>
      <w:r w:rsidRPr="00C34D38">
        <w:rPr>
          <w:color w:val="000000"/>
        </w:rPr>
        <w:t xml:space="preserve"> 43, 45, 47, 51;</w:t>
      </w:r>
    </w:p>
    <w:p w14:paraId="6C65DEE9" w14:textId="77777777" w:rsidR="0090011A" w:rsidRPr="00C34D38" w:rsidRDefault="0048126B" w:rsidP="0090011A">
      <w:pPr>
        <w:pStyle w:val="2"/>
        <w:keepNext w:val="0"/>
        <w:spacing w:before="0"/>
        <w:jc w:val="both"/>
        <w:rPr>
          <w:rFonts w:ascii="Times New Roman" w:hAnsi="Times New Roman"/>
          <w:color w:val="000000"/>
          <w:sz w:val="24"/>
          <w:szCs w:val="24"/>
        </w:rPr>
      </w:pPr>
      <w:r w:rsidRPr="00C34D38">
        <w:rPr>
          <w:rFonts w:ascii="Times New Roman" w:hAnsi="Times New Roman"/>
          <w:color w:val="000000"/>
          <w:sz w:val="24"/>
          <w:szCs w:val="24"/>
        </w:rPr>
        <w:t>улицы</w:t>
      </w:r>
      <w:r w:rsidR="0090011A" w:rsidRPr="00C34D38">
        <w:rPr>
          <w:rFonts w:ascii="Times New Roman" w:hAnsi="Times New Roman"/>
          <w:color w:val="000000"/>
          <w:sz w:val="24"/>
          <w:szCs w:val="24"/>
        </w:rPr>
        <w:t>:</w:t>
      </w:r>
    </w:p>
    <w:p w14:paraId="1B25761A" w14:textId="77777777" w:rsidR="0090011A" w:rsidRPr="00C34D38" w:rsidRDefault="0090011A" w:rsidP="0090011A">
      <w:pPr>
        <w:pStyle w:val="2"/>
        <w:keepNext w:val="0"/>
        <w:spacing w:before="0"/>
        <w:jc w:val="both"/>
        <w:rPr>
          <w:rFonts w:ascii="Times New Roman" w:hAnsi="Times New Roman"/>
          <w:color w:val="000000"/>
          <w:sz w:val="24"/>
          <w:szCs w:val="24"/>
        </w:rPr>
      </w:pPr>
      <w:r w:rsidRPr="00C34D38">
        <w:rPr>
          <w:rFonts w:ascii="Times New Roman" w:hAnsi="Times New Roman"/>
          <w:color w:val="000000"/>
          <w:sz w:val="24"/>
          <w:szCs w:val="24"/>
        </w:rPr>
        <w:t>40 лет ВЛКСМ, 42, 44, 44А, 46, 48, 50, 52, 54, 56, 58, 60, 62, 64, 66, 68, 70;</w:t>
      </w:r>
    </w:p>
    <w:p w14:paraId="073074D4" w14:textId="77777777" w:rsidR="0090011A" w:rsidRPr="00C34D38" w:rsidRDefault="0090011A" w:rsidP="0090011A">
      <w:pPr>
        <w:jc w:val="both"/>
        <w:rPr>
          <w:color w:val="000000"/>
        </w:rPr>
      </w:pPr>
      <w:r w:rsidRPr="00C34D38">
        <w:rPr>
          <w:color w:val="000000"/>
        </w:rPr>
        <w:t xml:space="preserve">Климасенко, 10/1, 10/2, 11/1, 11/2, 12/1, 12/2, 13, 14/1, 14/2, 14/3, 16/1, 16/2, 18/1, 18/2, 18/3, 20/2, 20/3, 20/4, 21/4, 21/5, 21/6, 21А, 24/1, 28, 30, 32, 34, 34А; </w:t>
      </w:r>
    </w:p>
    <w:p w14:paraId="68FE9106" w14:textId="77777777" w:rsidR="0090011A" w:rsidRPr="00C34D38" w:rsidRDefault="0090011A" w:rsidP="0090011A">
      <w:pPr>
        <w:jc w:val="both"/>
        <w:rPr>
          <w:color w:val="000000"/>
        </w:rPr>
      </w:pPr>
      <w:r w:rsidRPr="00C34D38">
        <w:rPr>
          <w:color w:val="000000"/>
        </w:rPr>
        <w:t xml:space="preserve">Клименко, </w:t>
      </w:r>
      <w:r w:rsidRPr="00C34D38">
        <w:rPr>
          <w:bCs/>
          <w:color w:val="000000"/>
        </w:rPr>
        <w:t>3, 5,</w:t>
      </w:r>
      <w:r w:rsidRPr="00C34D38">
        <w:rPr>
          <w:color w:val="000000"/>
        </w:rPr>
        <w:t xml:space="preserve"> 6В, 6Г, 6Д, 7, </w:t>
      </w:r>
      <w:r w:rsidRPr="00C34D38">
        <w:rPr>
          <w:bCs/>
          <w:color w:val="000000"/>
        </w:rPr>
        <w:t xml:space="preserve">9, </w:t>
      </w:r>
      <w:r w:rsidRPr="00C34D38">
        <w:rPr>
          <w:color w:val="000000"/>
        </w:rPr>
        <w:t>10,</w:t>
      </w:r>
      <w:r w:rsidR="008348F3" w:rsidRPr="00C34D38">
        <w:rPr>
          <w:color w:val="000000"/>
        </w:rPr>
        <w:t xml:space="preserve"> </w:t>
      </w:r>
      <w:r w:rsidRPr="00C34D38">
        <w:rPr>
          <w:bCs/>
          <w:color w:val="000000"/>
        </w:rPr>
        <w:t xml:space="preserve">11, </w:t>
      </w:r>
      <w:r w:rsidRPr="00C34D38">
        <w:rPr>
          <w:color w:val="000000"/>
        </w:rPr>
        <w:t xml:space="preserve">12, </w:t>
      </w:r>
      <w:r w:rsidRPr="00C34D38">
        <w:rPr>
          <w:bCs/>
          <w:color w:val="000000"/>
        </w:rPr>
        <w:t xml:space="preserve">13, 15, </w:t>
      </w:r>
      <w:r w:rsidRPr="00C34D38">
        <w:rPr>
          <w:color w:val="000000"/>
        </w:rPr>
        <w:t xml:space="preserve">16, </w:t>
      </w:r>
      <w:r w:rsidRPr="00C34D38">
        <w:rPr>
          <w:bCs/>
          <w:color w:val="000000"/>
        </w:rPr>
        <w:t xml:space="preserve">19, </w:t>
      </w:r>
      <w:r w:rsidRPr="00C34D38">
        <w:rPr>
          <w:color w:val="000000"/>
        </w:rPr>
        <w:t>21/1, 21/2, 22, 23, 24, 26, 27, 28/1, 28/2, 29, 29/1, 29/2, 29/3, 30, 31, 32, 33, 34, 35, 36, 37, 38, 39;</w:t>
      </w:r>
    </w:p>
    <w:p w14:paraId="090E933C" w14:textId="77777777" w:rsidR="0090011A" w:rsidRPr="00C34D38" w:rsidRDefault="0090011A" w:rsidP="0090011A">
      <w:pPr>
        <w:jc w:val="both"/>
        <w:rPr>
          <w:color w:val="000000"/>
        </w:rPr>
      </w:pPr>
      <w:r w:rsidRPr="00C34D38">
        <w:rPr>
          <w:color w:val="000000"/>
        </w:rPr>
        <w:t xml:space="preserve">Микрорайон 13, 1, 2, 3, 4, 5, 6, 8, 9, 12, 13; </w:t>
      </w:r>
    </w:p>
    <w:p w14:paraId="0F332889" w14:textId="77777777" w:rsidR="0090011A" w:rsidRPr="00C34D38" w:rsidRDefault="0090011A" w:rsidP="0090011A">
      <w:pPr>
        <w:jc w:val="both"/>
        <w:rPr>
          <w:color w:val="000000"/>
        </w:rPr>
      </w:pPr>
      <w:r w:rsidRPr="00C34D38">
        <w:rPr>
          <w:color w:val="000000"/>
        </w:rPr>
        <w:t xml:space="preserve">Тореза, 2, 2А, 4, 6, 8, 10, 12, 14, 16, 18, 20, 22, 22Б, </w:t>
      </w:r>
      <w:r w:rsidRPr="00C34D38">
        <w:rPr>
          <w:bCs/>
          <w:color w:val="000000"/>
        </w:rPr>
        <w:t xml:space="preserve">24, 24А, 26, </w:t>
      </w:r>
      <w:r w:rsidRPr="00C34D38">
        <w:rPr>
          <w:color w:val="000000"/>
        </w:rPr>
        <w:t>28, 30, 32, 34, 36, 37, 39, 40, 41, 42, 43, 44, 46, 47, 48, 49, 50, 51, 52, 55, 56, 57, 58, 58А, 59, 59А, 60, 60А;</w:t>
      </w:r>
    </w:p>
    <w:p w14:paraId="38A6CB0A" w14:textId="77777777" w:rsidR="0090011A" w:rsidRPr="00C34D38" w:rsidRDefault="0090011A" w:rsidP="0090011A">
      <w:pPr>
        <w:jc w:val="both"/>
        <w:rPr>
          <w:color w:val="000000"/>
        </w:rPr>
      </w:pPr>
      <w:r w:rsidRPr="00C34D38">
        <w:rPr>
          <w:color w:val="000000"/>
        </w:rPr>
        <w:t xml:space="preserve">Привольная; </w:t>
      </w:r>
    </w:p>
    <w:p w14:paraId="71C80C1B" w14:textId="362F12CC" w:rsidR="0090011A" w:rsidRPr="00C34D38" w:rsidRDefault="00E4723E" w:rsidP="0090011A">
      <w:pPr>
        <w:jc w:val="both"/>
        <w:rPr>
          <w:color w:val="000000"/>
        </w:rPr>
      </w:pPr>
      <w:r>
        <w:rPr>
          <w:color w:val="000000"/>
        </w:rPr>
        <w:t>г</w:t>
      </w:r>
      <w:r w:rsidR="0090011A" w:rsidRPr="00C34D38">
        <w:rPr>
          <w:color w:val="000000"/>
        </w:rPr>
        <w:t>осударственное казенное общеобразовательное учреждение для детей-сирот и детей, оставшихся без попечения родителей «Детский дом-школа «Дом детства», улица Климасенко, 15;</w:t>
      </w:r>
    </w:p>
    <w:p w14:paraId="228560F8" w14:textId="20F38CAC" w:rsidR="0090011A" w:rsidRPr="00C34D38" w:rsidRDefault="00E4723E" w:rsidP="0090011A">
      <w:pPr>
        <w:jc w:val="both"/>
        <w:rPr>
          <w:color w:val="000000"/>
        </w:rPr>
      </w:pPr>
      <w:r>
        <w:rPr>
          <w:color w:val="000000"/>
        </w:rPr>
        <w:t>г</w:t>
      </w:r>
      <w:r w:rsidR="0090011A" w:rsidRPr="00C34D38">
        <w:rPr>
          <w:color w:val="000000"/>
        </w:rPr>
        <w:t>осударственное бюджетное учреждение здравоохранения «Кузбасская детская клиническая больница имени профессора Ю.Е. Малаховского», улица Микрорайон 13, 7.</w:t>
      </w:r>
    </w:p>
    <w:p w14:paraId="71E5D8FE" w14:textId="77777777" w:rsidR="0090011A" w:rsidRPr="00C34D38" w:rsidRDefault="0090011A" w:rsidP="0090011A">
      <w:pPr>
        <w:jc w:val="center"/>
      </w:pPr>
    </w:p>
    <w:p w14:paraId="19C26C61" w14:textId="53514686" w:rsidR="0090011A" w:rsidRPr="00C34D38" w:rsidRDefault="0090011A" w:rsidP="0090011A">
      <w:pPr>
        <w:jc w:val="center"/>
        <w:rPr>
          <w:caps/>
        </w:rPr>
      </w:pPr>
      <w:r w:rsidRPr="00C34D38">
        <w:t xml:space="preserve">Одномандатный избирательный округ </w:t>
      </w:r>
      <w:r w:rsidRPr="00C34D38">
        <w:rPr>
          <w:caps/>
        </w:rPr>
        <w:t>№6</w:t>
      </w:r>
    </w:p>
    <w:p w14:paraId="52C4927D" w14:textId="0AE868B3"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Тореза, 22</w:t>
      </w:r>
      <w:r w:rsidR="008348F3" w:rsidRPr="00C34D38">
        <w:t>Б</w:t>
      </w:r>
      <w:r w:rsidRPr="00C34D38">
        <w:t>)</w:t>
      </w:r>
    </w:p>
    <w:p w14:paraId="5A34A9AA" w14:textId="77777777" w:rsidR="0090011A" w:rsidRPr="00C34D38" w:rsidRDefault="0090011A" w:rsidP="0090011A"/>
    <w:p w14:paraId="315DB9F2" w14:textId="1417573C"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E4723E">
        <w:t>-</w:t>
      </w:r>
      <w:r w:rsidR="0090011A" w:rsidRPr="00C34D38">
        <w:t xml:space="preserve"> 19859</w:t>
      </w:r>
      <w:r w:rsidR="00724AEB" w:rsidRPr="00C34D38">
        <w:t>.</w:t>
      </w:r>
    </w:p>
    <w:p w14:paraId="73B354EC" w14:textId="77777777" w:rsidR="0090011A" w:rsidRPr="00C34D38" w:rsidRDefault="0090011A" w:rsidP="0090011A">
      <w:pPr>
        <w:jc w:val="both"/>
      </w:pPr>
      <w:r w:rsidRPr="00C34D38">
        <w:t>В границы избирательного округа входят:</w:t>
      </w:r>
    </w:p>
    <w:p w14:paraId="41CDE409" w14:textId="77777777" w:rsidR="0090011A" w:rsidRPr="00C34D38" w:rsidRDefault="0048126B" w:rsidP="0090011A">
      <w:pPr>
        <w:pStyle w:val="2"/>
        <w:keepNext w:val="0"/>
        <w:spacing w:before="0"/>
        <w:jc w:val="both"/>
        <w:rPr>
          <w:rFonts w:ascii="Times New Roman" w:hAnsi="Times New Roman"/>
          <w:color w:val="000000"/>
          <w:sz w:val="24"/>
          <w:szCs w:val="24"/>
        </w:rPr>
      </w:pPr>
      <w:r w:rsidRPr="00C34D38">
        <w:rPr>
          <w:rFonts w:ascii="Times New Roman" w:hAnsi="Times New Roman"/>
          <w:color w:val="000000"/>
          <w:sz w:val="24"/>
          <w:szCs w:val="24"/>
        </w:rPr>
        <w:t>проспект</w:t>
      </w:r>
      <w:r w:rsidR="0090011A" w:rsidRPr="00C34D38">
        <w:rPr>
          <w:rFonts w:ascii="Times New Roman" w:hAnsi="Times New Roman"/>
          <w:color w:val="000000"/>
          <w:sz w:val="24"/>
          <w:szCs w:val="24"/>
        </w:rPr>
        <w:t xml:space="preserve">: </w:t>
      </w:r>
    </w:p>
    <w:p w14:paraId="12B20251" w14:textId="77777777" w:rsidR="0090011A" w:rsidRPr="00C34D38" w:rsidRDefault="0090011A" w:rsidP="0090011A">
      <w:pPr>
        <w:pStyle w:val="2"/>
        <w:keepNext w:val="0"/>
        <w:spacing w:before="0"/>
        <w:jc w:val="both"/>
        <w:rPr>
          <w:rFonts w:ascii="Times New Roman" w:hAnsi="Times New Roman"/>
          <w:iCs/>
          <w:color w:val="000000"/>
          <w:sz w:val="24"/>
          <w:szCs w:val="24"/>
        </w:rPr>
      </w:pPr>
      <w:r w:rsidRPr="00C34D38">
        <w:rPr>
          <w:rFonts w:ascii="Times New Roman" w:hAnsi="Times New Roman"/>
          <w:iCs/>
          <w:color w:val="000000"/>
          <w:sz w:val="24"/>
          <w:szCs w:val="24"/>
        </w:rPr>
        <w:t>Советской Армии, 1, 2, 3, 4, 5, 6, 7, 8, 10, 11, 13, 15, 17, 19, 21, 23, 25, 27, 29, 31, 33;</w:t>
      </w:r>
    </w:p>
    <w:p w14:paraId="520F971F"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3B2554DB" w14:textId="77777777" w:rsidR="0090011A" w:rsidRPr="00C34D38" w:rsidRDefault="0090011A" w:rsidP="0090011A">
      <w:pPr>
        <w:jc w:val="both"/>
        <w:rPr>
          <w:color w:val="000000"/>
        </w:rPr>
      </w:pPr>
      <w:r w:rsidRPr="00C34D38">
        <w:rPr>
          <w:color w:val="000000"/>
        </w:rPr>
        <w:t>40 лет ВЛКСМ, 1Е, 2, 3, 4, 4А, 6, 7, 7А, 8, 10, 11, 12, 13, 14, 15, 16, 18, 19, 20, 22, 23, 24, 25, 28, 29, 0, 31, 32, 33, 34, 35, 36, 37, 39, 41, 45, 49, 51, 55, 55А, 57, 59, 61, 63, 65;</w:t>
      </w:r>
    </w:p>
    <w:p w14:paraId="2235322C" w14:textId="77777777" w:rsidR="0090011A" w:rsidRPr="00C34D38" w:rsidRDefault="0090011A" w:rsidP="0090011A">
      <w:pPr>
        <w:jc w:val="both"/>
        <w:rPr>
          <w:color w:val="000000"/>
        </w:rPr>
      </w:pPr>
      <w:r w:rsidRPr="00C34D38">
        <w:rPr>
          <w:color w:val="000000"/>
        </w:rPr>
        <w:t>Климасенко, 1/1, 1/2, 1/3, 1/5, 1/6, 2, 3/1, 3/2, 3/3, 3/4, 4, 5/1, 5/2, 5/4, 6, 7/1, 8, 9/1, 9/2, 9/4, 9/5, 11/3, 11/4, 11/5, 11/6, 11/7, 11/8, 11/9, 11/10;</w:t>
      </w:r>
    </w:p>
    <w:p w14:paraId="6DD288F0" w14:textId="77777777" w:rsidR="0090011A" w:rsidRPr="00C34D38" w:rsidRDefault="0090011A" w:rsidP="0090011A">
      <w:pPr>
        <w:jc w:val="both"/>
        <w:rPr>
          <w:color w:val="000000"/>
        </w:rPr>
      </w:pPr>
      <w:r w:rsidRPr="00C34D38">
        <w:rPr>
          <w:color w:val="000000"/>
        </w:rPr>
        <w:t>Первостроителей, 3, 5, 7, 9, 11, 13;</w:t>
      </w:r>
    </w:p>
    <w:p w14:paraId="40DC5FEA" w14:textId="77777777" w:rsidR="0090011A" w:rsidRPr="00C34D38" w:rsidRDefault="0090011A" w:rsidP="0090011A">
      <w:pPr>
        <w:jc w:val="both"/>
        <w:rPr>
          <w:color w:val="000000"/>
        </w:rPr>
      </w:pPr>
      <w:r w:rsidRPr="00C34D38">
        <w:rPr>
          <w:color w:val="000000"/>
        </w:rPr>
        <w:t>Тореза, 1, 3, 5, 7, 9, 13, 17, 19;</w:t>
      </w:r>
    </w:p>
    <w:p w14:paraId="6158703E" w14:textId="77777777" w:rsidR="0090011A" w:rsidRPr="00C34D38" w:rsidRDefault="0090011A" w:rsidP="0090011A">
      <w:pPr>
        <w:jc w:val="both"/>
        <w:rPr>
          <w:color w:val="000000"/>
        </w:rPr>
      </w:pPr>
      <w:r w:rsidRPr="00C34D38">
        <w:rPr>
          <w:color w:val="000000"/>
        </w:rPr>
        <w:t xml:space="preserve">Антоновская; Бакинская; Балахнинская; Белградская; Владимирская; Гидрошахта; Голубой Лог; Горьковская; Елабужская; Лазурная; Лучевая; Магаданская; Неманская; Подольская; Станционная; Строительная; Центральная; Черная Речка; Ярославская; </w:t>
      </w:r>
    </w:p>
    <w:p w14:paraId="18D6EB5E" w14:textId="77777777" w:rsidR="008348F3" w:rsidRPr="00C34D38" w:rsidRDefault="0048126B" w:rsidP="0090011A">
      <w:pPr>
        <w:jc w:val="both"/>
        <w:rPr>
          <w:color w:val="000000"/>
        </w:rPr>
      </w:pPr>
      <w:r w:rsidRPr="00C34D38">
        <w:rPr>
          <w:color w:val="000000"/>
        </w:rPr>
        <w:t>проезд</w:t>
      </w:r>
      <w:r w:rsidR="0090011A" w:rsidRPr="00C34D38">
        <w:rPr>
          <w:color w:val="000000"/>
        </w:rPr>
        <w:t xml:space="preserve">ы: </w:t>
      </w:r>
    </w:p>
    <w:p w14:paraId="08103DC2" w14:textId="77777777" w:rsidR="0090011A" w:rsidRPr="00C34D38" w:rsidRDefault="0090011A" w:rsidP="0090011A">
      <w:pPr>
        <w:jc w:val="both"/>
        <w:rPr>
          <w:color w:val="000000"/>
        </w:rPr>
      </w:pPr>
      <w:r w:rsidRPr="00C34D38">
        <w:rPr>
          <w:color w:val="000000"/>
        </w:rPr>
        <w:t>Ижевский; Керченский; Чекистов, 1, 2, 3, 5, 7, 9, 11;</w:t>
      </w:r>
    </w:p>
    <w:p w14:paraId="721DEF53" w14:textId="77777777" w:rsidR="0090011A" w:rsidRPr="00C34D38" w:rsidRDefault="0090011A" w:rsidP="0090011A">
      <w:pPr>
        <w:jc w:val="both"/>
        <w:rPr>
          <w:color w:val="000000"/>
        </w:rPr>
      </w:pPr>
      <w:r w:rsidRPr="00C34D38">
        <w:rPr>
          <w:color w:val="000000"/>
        </w:rPr>
        <w:t>станция Полосухино;</w:t>
      </w:r>
    </w:p>
    <w:p w14:paraId="017337AC" w14:textId="77777777" w:rsidR="0090011A" w:rsidRPr="00C34D38" w:rsidRDefault="0090011A" w:rsidP="0090011A">
      <w:pPr>
        <w:jc w:val="both"/>
        <w:rPr>
          <w:color w:val="000000"/>
        </w:rPr>
      </w:pPr>
      <w:r w:rsidRPr="00C34D38">
        <w:rPr>
          <w:color w:val="000000"/>
        </w:rPr>
        <w:t>п/я 100;</w:t>
      </w:r>
    </w:p>
    <w:p w14:paraId="3C2B5FFB" w14:textId="77777777" w:rsidR="00832532" w:rsidRPr="00C34D38" w:rsidRDefault="0090011A" w:rsidP="0090011A">
      <w:pPr>
        <w:jc w:val="both"/>
        <w:rPr>
          <w:color w:val="000000"/>
        </w:rPr>
      </w:pPr>
      <w:r w:rsidRPr="00C34D38">
        <w:rPr>
          <w:color w:val="000000"/>
        </w:rPr>
        <w:t>садоводческ</w:t>
      </w:r>
      <w:r w:rsidR="008348F3" w:rsidRPr="00C34D38">
        <w:rPr>
          <w:color w:val="000000"/>
        </w:rPr>
        <w:t>ое</w:t>
      </w:r>
      <w:r w:rsidRPr="00C34D38">
        <w:rPr>
          <w:color w:val="000000"/>
        </w:rPr>
        <w:t xml:space="preserve"> некоммерческ</w:t>
      </w:r>
      <w:r w:rsidR="008348F3" w:rsidRPr="00C34D38">
        <w:rPr>
          <w:color w:val="000000"/>
        </w:rPr>
        <w:t>о</w:t>
      </w:r>
      <w:r w:rsidRPr="00C34D38">
        <w:rPr>
          <w:color w:val="000000"/>
        </w:rPr>
        <w:t>е товариществ</w:t>
      </w:r>
      <w:r w:rsidR="008348F3" w:rsidRPr="00C34D38">
        <w:rPr>
          <w:color w:val="000000"/>
        </w:rPr>
        <w:t>о</w:t>
      </w:r>
      <w:r w:rsidRPr="00C34D38">
        <w:rPr>
          <w:color w:val="000000"/>
        </w:rPr>
        <w:t xml:space="preserve">: </w:t>
      </w:r>
    </w:p>
    <w:p w14:paraId="670DF740" w14:textId="77777777" w:rsidR="008348F3" w:rsidRPr="00C34D38" w:rsidRDefault="008348F3" w:rsidP="0090011A">
      <w:pPr>
        <w:jc w:val="both"/>
        <w:rPr>
          <w:color w:val="000000"/>
        </w:rPr>
      </w:pPr>
      <w:r w:rsidRPr="00C34D38">
        <w:rPr>
          <w:color w:val="000000"/>
        </w:rPr>
        <w:t>Строитель-1(КМС);</w:t>
      </w:r>
    </w:p>
    <w:p w14:paraId="1DD33A1A" w14:textId="77777777" w:rsidR="00832532" w:rsidRPr="00C34D38" w:rsidRDefault="008348F3" w:rsidP="0090011A">
      <w:pPr>
        <w:jc w:val="both"/>
        <w:rPr>
          <w:color w:val="000000"/>
        </w:rPr>
      </w:pPr>
      <w:r w:rsidRPr="00C34D38">
        <w:rPr>
          <w:color w:val="000000"/>
        </w:rPr>
        <w:t>садоводческ</w:t>
      </w:r>
      <w:r w:rsidR="00724AEB" w:rsidRPr="00C34D38">
        <w:rPr>
          <w:color w:val="000000"/>
        </w:rPr>
        <w:t xml:space="preserve">ое некоммерческое товарищество </w:t>
      </w:r>
      <w:r w:rsidRPr="00C34D38">
        <w:rPr>
          <w:color w:val="000000"/>
        </w:rPr>
        <w:t xml:space="preserve">собственников недвижимости: </w:t>
      </w:r>
    </w:p>
    <w:p w14:paraId="4B68C7D8" w14:textId="77777777" w:rsidR="0090011A" w:rsidRPr="00C34D38" w:rsidRDefault="008348F3" w:rsidP="0090011A">
      <w:pPr>
        <w:jc w:val="both"/>
        <w:rPr>
          <w:color w:val="000000"/>
        </w:rPr>
      </w:pPr>
      <w:r w:rsidRPr="00C34D38">
        <w:rPr>
          <w:color w:val="000000"/>
        </w:rPr>
        <w:t>«Уголек 2»;</w:t>
      </w:r>
    </w:p>
    <w:p w14:paraId="0DC77F7D" w14:textId="60A1CB24" w:rsidR="0090011A" w:rsidRPr="00C34D38" w:rsidRDefault="00E4723E" w:rsidP="0090011A">
      <w:pPr>
        <w:jc w:val="both"/>
        <w:rPr>
          <w:color w:val="000000"/>
        </w:rPr>
      </w:pPr>
      <w:r>
        <w:rPr>
          <w:color w:val="000000"/>
        </w:rPr>
        <w:t>г</w:t>
      </w:r>
      <w:r w:rsidR="0090011A" w:rsidRPr="00C34D38">
        <w:rPr>
          <w:color w:val="000000"/>
        </w:rPr>
        <w:t xml:space="preserve">осударственное автономное учреждение здравоохранения «Новокузнецкая городская клиническая больница №1 имени Г.П. Курбатова», </w:t>
      </w:r>
      <w:r w:rsidR="008348F3" w:rsidRPr="00C34D38">
        <w:rPr>
          <w:color w:val="000000"/>
        </w:rPr>
        <w:t>акушерский стационар №</w:t>
      </w:r>
      <w:r w:rsidR="0090011A" w:rsidRPr="00C34D38">
        <w:rPr>
          <w:color w:val="000000"/>
        </w:rPr>
        <w:t>2, проезд Ижевский, 16</w:t>
      </w:r>
    </w:p>
    <w:p w14:paraId="3972A5F8" w14:textId="77777777" w:rsidR="0090011A" w:rsidRPr="00C34D38" w:rsidRDefault="0090011A" w:rsidP="0090011A">
      <w:pPr>
        <w:rPr>
          <w:color w:val="000000"/>
        </w:rPr>
      </w:pPr>
    </w:p>
    <w:p w14:paraId="7E55E079" w14:textId="39FB1598" w:rsidR="0090011A" w:rsidRPr="00C34D38" w:rsidRDefault="0090011A" w:rsidP="0090011A">
      <w:pPr>
        <w:jc w:val="center"/>
        <w:rPr>
          <w:caps/>
        </w:rPr>
      </w:pPr>
      <w:r w:rsidRPr="00C34D38">
        <w:t xml:space="preserve">Одномандатный избирательный округ </w:t>
      </w:r>
      <w:r w:rsidRPr="00C34D38">
        <w:rPr>
          <w:caps/>
        </w:rPr>
        <w:t>№7</w:t>
      </w:r>
    </w:p>
    <w:p w14:paraId="3F9189CD" w14:textId="098D450F"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Ленина, 38)</w:t>
      </w:r>
    </w:p>
    <w:p w14:paraId="4D606373" w14:textId="77777777" w:rsidR="0090011A" w:rsidRPr="00C34D38" w:rsidRDefault="0090011A" w:rsidP="0090011A"/>
    <w:p w14:paraId="05D414CA" w14:textId="6FAB3E27"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E4723E">
        <w:t>-</w:t>
      </w:r>
      <w:r w:rsidR="0090011A" w:rsidRPr="00C34D38">
        <w:t xml:space="preserve"> 21805</w:t>
      </w:r>
      <w:r w:rsidR="00724AEB" w:rsidRPr="00C34D38">
        <w:t>.</w:t>
      </w:r>
    </w:p>
    <w:p w14:paraId="342E2CFA" w14:textId="77777777" w:rsidR="0090011A" w:rsidRPr="00C34D38" w:rsidRDefault="0090011A" w:rsidP="0090011A">
      <w:pPr>
        <w:jc w:val="both"/>
      </w:pPr>
      <w:r w:rsidRPr="00C34D38">
        <w:t>В границы избирательного округа входят:</w:t>
      </w:r>
    </w:p>
    <w:p w14:paraId="6A803102" w14:textId="77777777" w:rsidR="0090011A" w:rsidRPr="00C34D38" w:rsidRDefault="0048126B" w:rsidP="0090011A">
      <w:pPr>
        <w:jc w:val="both"/>
      </w:pPr>
      <w:r w:rsidRPr="00C34D38">
        <w:rPr>
          <w:color w:val="000000"/>
        </w:rPr>
        <w:t>улицы</w:t>
      </w:r>
      <w:r w:rsidR="0090011A" w:rsidRPr="00C34D38">
        <w:rPr>
          <w:color w:val="000000"/>
        </w:rPr>
        <w:t xml:space="preserve">: </w:t>
      </w:r>
      <w:r w:rsidR="0090011A" w:rsidRPr="00C34D38">
        <w:t xml:space="preserve"> </w:t>
      </w:r>
    </w:p>
    <w:p w14:paraId="52E510C9" w14:textId="77777777" w:rsidR="0090011A" w:rsidRPr="00C34D38" w:rsidRDefault="0090011A" w:rsidP="0090011A">
      <w:pPr>
        <w:jc w:val="both"/>
        <w:rPr>
          <w:color w:val="000000"/>
        </w:rPr>
      </w:pPr>
      <w:r w:rsidRPr="00C34D38">
        <w:rPr>
          <w:color w:val="000000"/>
        </w:rPr>
        <w:t xml:space="preserve">Конева, 2, 5, 7, 9, 13; </w:t>
      </w:r>
    </w:p>
    <w:p w14:paraId="38C1E0E9" w14:textId="77777777" w:rsidR="0090011A" w:rsidRPr="00C34D38" w:rsidRDefault="00C34D38" w:rsidP="0090011A">
      <w:pPr>
        <w:jc w:val="both"/>
        <w:rPr>
          <w:color w:val="000000"/>
        </w:rPr>
      </w:pPr>
      <w:r w:rsidRPr="00C34D38">
        <w:rPr>
          <w:color w:val="000000"/>
        </w:rPr>
        <w:t>Крылова, от 31 до 63</w:t>
      </w:r>
      <w:r w:rsidR="0090011A" w:rsidRPr="00C34D38">
        <w:rPr>
          <w:color w:val="000000"/>
        </w:rPr>
        <w:t xml:space="preserve">; </w:t>
      </w:r>
    </w:p>
    <w:p w14:paraId="00DE2816" w14:textId="77777777" w:rsidR="0090011A" w:rsidRPr="00C34D38" w:rsidRDefault="0090011A" w:rsidP="0090011A">
      <w:pPr>
        <w:jc w:val="both"/>
        <w:rPr>
          <w:color w:val="000000"/>
        </w:rPr>
      </w:pPr>
      <w:r w:rsidRPr="00C34D38">
        <w:rPr>
          <w:color w:val="000000"/>
        </w:rPr>
        <w:t xml:space="preserve">Левитана, 1, 18, 24, 30, 32, 34; </w:t>
      </w:r>
    </w:p>
    <w:p w14:paraId="65B47482" w14:textId="77777777" w:rsidR="0090011A" w:rsidRPr="00C34D38" w:rsidRDefault="0090011A" w:rsidP="0090011A">
      <w:pPr>
        <w:jc w:val="both"/>
        <w:rPr>
          <w:color w:val="000000"/>
        </w:rPr>
      </w:pPr>
      <w:r w:rsidRPr="00C34D38">
        <w:rPr>
          <w:color w:val="000000"/>
        </w:rPr>
        <w:t>Ленина, 25, 27, 29, 32, 33, 34, 35, 36, 38, 40, 42, 43, 44, 45, 46, 47, 48, 49, 51, 53, 52, 54, 56, 57, 59, 60, 63, 65, 66, 67, 68, 70, 71, 73, 74, 76, 77,</w:t>
      </w:r>
      <w:r w:rsidR="008348F3" w:rsidRPr="00C34D38">
        <w:rPr>
          <w:color w:val="000000"/>
        </w:rPr>
        <w:t xml:space="preserve"> </w:t>
      </w:r>
      <w:r w:rsidRPr="00C34D38">
        <w:rPr>
          <w:color w:val="000000"/>
        </w:rPr>
        <w:t xml:space="preserve">78, 79, 80, 81, 83, 84, 89, 91, 95, 97, 120, 123, 124, 125, 126, 127, 128, 129, 130, 131, 132, 134, 135, 143, 143А, 145, 147, 149, 150, 151, 153, 155, 157, 160; </w:t>
      </w:r>
    </w:p>
    <w:p w14:paraId="56E698FC" w14:textId="77777777" w:rsidR="0090011A" w:rsidRPr="00C34D38" w:rsidRDefault="0090011A" w:rsidP="0090011A">
      <w:pPr>
        <w:jc w:val="both"/>
        <w:rPr>
          <w:color w:val="000000"/>
        </w:rPr>
      </w:pPr>
      <w:r w:rsidRPr="00C34D38">
        <w:rPr>
          <w:color w:val="000000"/>
        </w:rPr>
        <w:t xml:space="preserve">Народная, 27А, 29, 31, 33, 35, 37, 55; </w:t>
      </w:r>
    </w:p>
    <w:p w14:paraId="6787E737" w14:textId="77777777" w:rsidR="0090011A" w:rsidRPr="00C34D38" w:rsidRDefault="0090011A" w:rsidP="0090011A">
      <w:pPr>
        <w:jc w:val="both"/>
        <w:rPr>
          <w:color w:val="000000"/>
        </w:rPr>
      </w:pPr>
      <w:r w:rsidRPr="00C34D38">
        <w:rPr>
          <w:color w:val="000000"/>
        </w:rPr>
        <w:t xml:space="preserve">Обнорского, 1, 3, 5, 9, 11, 13А, 15, 15А, 17, 19, 24, 26, 28, 30, 31, 32, 34, 36, 38, 42, 44, 46, 48, 50, 54, 56, 58, 60, 64, 66, 68, 70, 72, 78, 80, 90А, 94, 96, 98, 100, 104; </w:t>
      </w:r>
    </w:p>
    <w:p w14:paraId="63BE29DB" w14:textId="77777777" w:rsidR="0090011A" w:rsidRPr="00C34D38" w:rsidRDefault="0090011A" w:rsidP="0090011A">
      <w:pPr>
        <w:jc w:val="both"/>
        <w:rPr>
          <w:color w:val="000000"/>
        </w:rPr>
      </w:pPr>
      <w:r w:rsidRPr="00C34D38">
        <w:rPr>
          <w:color w:val="000000"/>
        </w:rPr>
        <w:t>Полосухина, 2;</w:t>
      </w:r>
    </w:p>
    <w:p w14:paraId="1158A096" w14:textId="77777777" w:rsidR="0090011A" w:rsidRPr="00C34D38" w:rsidRDefault="0090011A" w:rsidP="0090011A">
      <w:pPr>
        <w:jc w:val="both"/>
        <w:rPr>
          <w:color w:val="000000"/>
        </w:rPr>
      </w:pPr>
      <w:r w:rsidRPr="00C34D38">
        <w:rPr>
          <w:color w:val="000000"/>
        </w:rPr>
        <w:t>Столбовая</w:t>
      </w:r>
      <w:r w:rsidR="00C34D38" w:rsidRPr="00C34D38">
        <w:rPr>
          <w:color w:val="000000"/>
        </w:rPr>
        <w:t>, от</w:t>
      </w:r>
      <w:r w:rsidRPr="00C34D38">
        <w:rPr>
          <w:color w:val="000000"/>
        </w:rPr>
        <w:t xml:space="preserve"> </w:t>
      </w:r>
      <w:r w:rsidR="00C34D38" w:rsidRPr="00C34D38">
        <w:rPr>
          <w:color w:val="000000"/>
        </w:rPr>
        <w:t>12 до 33</w:t>
      </w:r>
      <w:r w:rsidRPr="00C34D38">
        <w:rPr>
          <w:color w:val="000000"/>
        </w:rPr>
        <w:t xml:space="preserve">; </w:t>
      </w:r>
    </w:p>
    <w:p w14:paraId="10154ECC" w14:textId="77777777" w:rsidR="0090011A" w:rsidRPr="00C34D38" w:rsidRDefault="0090011A" w:rsidP="0090011A">
      <w:pPr>
        <w:jc w:val="both"/>
        <w:rPr>
          <w:color w:val="000000"/>
        </w:rPr>
      </w:pPr>
      <w:r w:rsidRPr="00C34D38">
        <w:rPr>
          <w:color w:val="000000"/>
        </w:rPr>
        <w:t xml:space="preserve">Шункова, 15, 16, 17, 18, 19, 20, 20А, 21, 22, 23, 24; </w:t>
      </w:r>
    </w:p>
    <w:p w14:paraId="1C7C9358" w14:textId="77777777" w:rsidR="0090011A" w:rsidRPr="00C34D38" w:rsidRDefault="0090011A" w:rsidP="0090011A">
      <w:pPr>
        <w:jc w:val="both"/>
        <w:rPr>
          <w:color w:val="000000"/>
        </w:rPr>
      </w:pPr>
      <w:r w:rsidRPr="00C34D38">
        <w:rPr>
          <w:color w:val="000000"/>
        </w:rPr>
        <w:t xml:space="preserve">1-я Крепостная; Алюминиевая; Анодная; Аульская; Баумана; Белинского; больничный городок (улица Петракова); Братская; Бугарева; Вагоностроительная; Весенняя; Вятская; Горно-Алтайская; Грибоедова; Дежнева; Декабристов; Добролюбова; Дорожная; Екимова; Еланьская; Защитная; Игарская; Канская; Кременчугская; Ленинградская; Малоэтажная; Метелкина; Молодежная; Новороссийская; Октябрьская; Онежская; Оренбургская; Осенняя; Павлодарского; Петракова; Пятилетка; Рельефная; Салаирская; Смирнова; Стартовая; Талдыкина; Тихоокеанская; Украинская; Ушакова; Ферросплавщиков; Фонвизина; Чаадаева; Чекалина; Череповецкая; Широкая; Электролизная; </w:t>
      </w:r>
    </w:p>
    <w:p w14:paraId="722D6963" w14:textId="77777777" w:rsidR="0090011A" w:rsidRPr="00C34D38" w:rsidRDefault="0048126B" w:rsidP="0090011A">
      <w:pPr>
        <w:jc w:val="both"/>
        <w:rPr>
          <w:color w:val="000000"/>
        </w:rPr>
      </w:pPr>
      <w:r w:rsidRPr="00C34D38">
        <w:rPr>
          <w:color w:val="000000"/>
        </w:rPr>
        <w:t>переулки</w:t>
      </w:r>
      <w:r w:rsidR="0090011A" w:rsidRPr="00C34D38">
        <w:rPr>
          <w:color w:val="000000"/>
        </w:rPr>
        <w:t xml:space="preserve">: </w:t>
      </w:r>
    </w:p>
    <w:p w14:paraId="5330F3AC" w14:textId="77777777" w:rsidR="0090011A" w:rsidRPr="00C34D38" w:rsidRDefault="0090011A" w:rsidP="0090011A">
      <w:pPr>
        <w:jc w:val="both"/>
        <w:rPr>
          <w:color w:val="000000"/>
        </w:rPr>
      </w:pPr>
      <w:r w:rsidRPr="00C34D38">
        <w:rPr>
          <w:color w:val="000000"/>
        </w:rPr>
        <w:t>Атлантический; Балакирева; Балхашский; Березовый; Бульварный; Зайсанский; Звездный; Кленовый; Ореховый; Морской; Шестакова;</w:t>
      </w:r>
    </w:p>
    <w:p w14:paraId="1800FF4E" w14:textId="77777777" w:rsidR="005B3E98" w:rsidRPr="00C34D38" w:rsidRDefault="0048126B" w:rsidP="0090011A">
      <w:pPr>
        <w:jc w:val="both"/>
        <w:rPr>
          <w:color w:val="000000"/>
        </w:rPr>
      </w:pPr>
      <w:r w:rsidRPr="00C34D38">
        <w:rPr>
          <w:color w:val="000000"/>
        </w:rPr>
        <w:t>проезд</w:t>
      </w:r>
      <w:r w:rsidR="0090011A" w:rsidRPr="00C34D38">
        <w:rPr>
          <w:color w:val="000000"/>
        </w:rPr>
        <w:t xml:space="preserve">: </w:t>
      </w:r>
    </w:p>
    <w:p w14:paraId="794F0370" w14:textId="77777777" w:rsidR="0090011A" w:rsidRPr="00C34D38" w:rsidRDefault="0090011A" w:rsidP="0090011A">
      <w:pPr>
        <w:jc w:val="both"/>
        <w:rPr>
          <w:color w:val="000000"/>
        </w:rPr>
      </w:pPr>
      <w:r w:rsidRPr="00C34D38">
        <w:rPr>
          <w:color w:val="000000"/>
        </w:rPr>
        <w:t>Глазунова;</w:t>
      </w:r>
    </w:p>
    <w:p w14:paraId="6743D10D" w14:textId="77777777" w:rsidR="00724AEB" w:rsidRPr="00C34D38" w:rsidRDefault="0090011A" w:rsidP="0090011A">
      <w:pPr>
        <w:jc w:val="both"/>
        <w:rPr>
          <w:color w:val="000000"/>
        </w:rPr>
      </w:pPr>
      <w:r w:rsidRPr="00C34D38">
        <w:rPr>
          <w:color w:val="000000"/>
        </w:rPr>
        <w:t>садов</w:t>
      </w:r>
      <w:r w:rsidR="005B3E98" w:rsidRPr="00C34D38">
        <w:rPr>
          <w:color w:val="000000"/>
        </w:rPr>
        <w:t>одческие</w:t>
      </w:r>
      <w:r w:rsidRPr="00C34D38">
        <w:rPr>
          <w:color w:val="000000"/>
        </w:rPr>
        <w:t xml:space="preserve"> некоммерческие товарищества: </w:t>
      </w:r>
    </w:p>
    <w:p w14:paraId="2FB7D92F" w14:textId="77777777" w:rsidR="0090011A" w:rsidRPr="00C34D38" w:rsidRDefault="0090011A" w:rsidP="0090011A">
      <w:pPr>
        <w:jc w:val="both"/>
        <w:rPr>
          <w:color w:val="000000"/>
        </w:rPr>
      </w:pPr>
      <w:r w:rsidRPr="00C34D38">
        <w:rPr>
          <w:color w:val="000000"/>
        </w:rPr>
        <w:t>«Вишневое»; «Робинзон»; «Энергетик»;</w:t>
      </w:r>
    </w:p>
    <w:p w14:paraId="3B13A469" w14:textId="185FDE4B" w:rsidR="00832532" w:rsidRPr="00C34D38" w:rsidRDefault="00E4723E" w:rsidP="0090011A">
      <w:pPr>
        <w:jc w:val="both"/>
        <w:rPr>
          <w:color w:val="000000"/>
        </w:rPr>
      </w:pPr>
      <w:r>
        <w:rPr>
          <w:color w:val="000000"/>
        </w:rPr>
        <w:t>с</w:t>
      </w:r>
      <w:r w:rsidR="005B3E98" w:rsidRPr="00C34D38">
        <w:rPr>
          <w:color w:val="000000"/>
        </w:rPr>
        <w:t xml:space="preserve">адоводческий потребительский кооператив: </w:t>
      </w:r>
    </w:p>
    <w:p w14:paraId="7B971CCB" w14:textId="77777777" w:rsidR="005B3E98" w:rsidRPr="00C34D38" w:rsidRDefault="005B3E98" w:rsidP="0090011A">
      <w:pPr>
        <w:jc w:val="both"/>
        <w:rPr>
          <w:color w:val="000000"/>
        </w:rPr>
      </w:pPr>
      <w:r w:rsidRPr="00C34D38">
        <w:rPr>
          <w:color w:val="000000"/>
        </w:rPr>
        <w:t>«Алюминщик-М»;</w:t>
      </w:r>
    </w:p>
    <w:p w14:paraId="6F3890FA" w14:textId="103AFFA1" w:rsidR="00724AEB" w:rsidRPr="00C34D38" w:rsidRDefault="00E4723E" w:rsidP="0090011A">
      <w:pPr>
        <w:jc w:val="both"/>
        <w:rPr>
          <w:color w:val="000000"/>
        </w:rPr>
      </w:pPr>
      <w:r>
        <w:rPr>
          <w:color w:val="000000"/>
        </w:rPr>
        <w:t>т</w:t>
      </w:r>
      <w:r w:rsidR="005B3E98" w:rsidRPr="00C34D38">
        <w:rPr>
          <w:color w:val="000000"/>
        </w:rPr>
        <w:t>оварищество собственников недвижимости садоводческое некоммерческое товарищество:</w:t>
      </w:r>
    </w:p>
    <w:p w14:paraId="681EC320" w14:textId="77777777" w:rsidR="005B3E98" w:rsidRPr="00C34D38" w:rsidRDefault="005B3E98" w:rsidP="0090011A">
      <w:pPr>
        <w:jc w:val="both"/>
        <w:rPr>
          <w:color w:val="000000"/>
        </w:rPr>
      </w:pPr>
      <w:r w:rsidRPr="00C34D38">
        <w:rPr>
          <w:color w:val="000000"/>
        </w:rPr>
        <w:t>«Медик»;</w:t>
      </w:r>
    </w:p>
    <w:p w14:paraId="7F3089A6" w14:textId="729B5E8F" w:rsidR="0090011A" w:rsidRPr="00C34D38" w:rsidRDefault="00E4723E" w:rsidP="0090011A">
      <w:pPr>
        <w:jc w:val="both"/>
        <w:rPr>
          <w:strike/>
          <w:color w:val="000000"/>
        </w:rPr>
      </w:pPr>
      <w:r>
        <w:rPr>
          <w:color w:val="000000"/>
        </w:rPr>
        <w:t>с</w:t>
      </w:r>
      <w:r w:rsidR="00FB4DF8" w:rsidRPr="00C34D38">
        <w:rPr>
          <w:color w:val="000000"/>
        </w:rPr>
        <w:t xml:space="preserve">тационарное отделение Новокузнецкого обособленного структурного подразделения </w:t>
      </w:r>
      <w:r>
        <w:rPr>
          <w:color w:val="000000"/>
        </w:rPr>
        <w:t>г</w:t>
      </w:r>
      <w:r w:rsidR="0090011A" w:rsidRPr="00C34D38">
        <w:rPr>
          <w:color w:val="000000"/>
        </w:rPr>
        <w:t>осударственно</w:t>
      </w:r>
      <w:r w:rsidR="00FB4DF8" w:rsidRPr="00C34D38">
        <w:rPr>
          <w:color w:val="000000"/>
        </w:rPr>
        <w:t>го</w:t>
      </w:r>
      <w:r w:rsidR="0090011A" w:rsidRPr="00C34D38">
        <w:rPr>
          <w:color w:val="000000"/>
        </w:rPr>
        <w:t xml:space="preserve"> </w:t>
      </w:r>
      <w:r w:rsidR="00FB4DF8" w:rsidRPr="00C34D38">
        <w:rPr>
          <w:color w:val="000000"/>
        </w:rPr>
        <w:t>автономного</w:t>
      </w:r>
      <w:r w:rsidR="0090011A" w:rsidRPr="00C34D38">
        <w:rPr>
          <w:color w:val="000000"/>
        </w:rPr>
        <w:t xml:space="preserve"> </w:t>
      </w:r>
      <w:r w:rsidR="00FB4DF8" w:rsidRPr="00C34D38">
        <w:rPr>
          <w:color w:val="000000"/>
        </w:rPr>
        <w:t>учреждения</w:t>
      </w:r>
      <w:r w:rsidR="0090011A" w:rsidRPr="00C34D38">
        <w:rPr>
          <w:color w:val="000000"/>
        </w:rPr>
        <w:t xml:space="preserve"> здравоохранения </w:t>
      </w:r>
      <w:r w:rsidR="00FB4DF8" w:rsidRPr="00C34D38">
        <w:rPr>
          <w:color w:val="000000"/>
        </w:rPr>
        <w:t>«Кузбасский клинический к</w:t>
      </w:r>
      <w:r w:rsidR="0090011A" w:rsidRPr="00C34D38">
        <w:rPr>
          <w:color w:val="000000"/>
        </w:rPr>
        <w:t>ожно-венерологический диспансер» (улица Ленинградская, 42)</w:t>
      </w:r>
      <w:r w:rsidR="00724AEB" w:rsidRPr="00C34D38">
        <w:rPr>
          <w:color w:val="000000"/>
        </w:rPr>
        <w:t>.</w:t>
      </w:r>
    </w:p>
    <w:p w14:paraId="041D9C25" w14:textId="77777777" w:rsidR="0090011A" w:rsidRPr="00C34D38" w:rsidRDefault="0090011A" w:rsidP="0090011A">
      <w:pPr>
        <w:rPr>
          <w:color w:val="000000"/>
        </w:rPr>
      </w:pPr>
    </w:p>
    <w:p w14:paraId="7EFBEE36" w14:textId="4A8F2971" w:rsidR="00690FCD" w:rsidRPr="00C34D38" w:rsidRDefault="00690FCD" w:rsidP="00690FCD">
      <w:pPr>
        <w:jc w:val="center"/>
        <w:rPr>
          <w:caps/>
        </w:rPr>
      </w:pPr>
      <w:r w:rsidRPr="00C34D38">
        <w:t xml:space="preserve">Одномандатный избирательный округ </w:t>
      </w:r>
      <w:r w:rsidRPr="00C34D38">
        <w:rPr>
          <w:caps/>
        </w:rPr>
        <w:t>№8</w:t>
      </w:r>
    </w:p>
    <w:p w14:paraId="21EE855B" w14:textId="14D033DC" w:rsidR="00690FCD" w:rsidRPr="00C34D38" w:rsidRDefault="00690FCD" w:rsidP="00690FCD">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Тузовского, 14)</w:t>
      </w:r>
    </w:p>
    <w:p w14:paraId="567EB1B9" w14:textId="77777777" w:rsidR="00690FCD" w:rsidRPr="00C34D38" w:rsidRDefault="00690FCD" w:rsidP="00690FCD"/>
    <w:p w14:paraId="5574F2DA" w14:textId="5D81B5B9" w:rsidR="0086434D" w:rsidRPr="00C34D38" w:rsidRDefault="0048126B" w:rsidP="0086434D">
      <w:pPr>
        <w:jc w:val="both"/>
        <w:outlineLvl w:val="0"/>
      </w:pPr>
      <w:r w:rsidRPr="00C34D38">
        <w:t>Число избирателей в избирательном округе</w:t>
      </w:r>
      <w:r w:rsidR="0086434D" w:rsidRPr="00C34D38">
        <w:t xml:space="preserve"> </w:t>
      </w:r>
      <w:r w:rsidR="00E4723E">
        <w:t>-</w:t>
      </w:r>
      <w:r w:rsidR="0086434D" w:rsidRPr="00C34D38">
        <w:t xml:space="preserve"> 19316</w:t>
      </w:r>
      <w:r w:rsidR="00724AEB" w:rsidRPr="00C34D38">
        <w:t>.</w:t>
      </w:r>
    </w:p>
    <w:p w14:paraId="02957D93" w14:textId="77777777" w:rsidR="0086434D" w:rsidRPr="00C34D38" w:rsidRDefault="0086434D" w:rsidP="0086434D">
      <w:pPr>
        <w:jc w:val="both"/>
      </w:pPr>
      <w:r w:rsidRPr="00C34D38">
        <w:t>В границы избирательного округа входят:</w:t>
      </w:r>
    </w:p>
    <w:p w14:paraId="3BFF24DA" w14:textId="7144F326" w:rsidR="0086434D" w:rsidRPr="00C34D38" w:rsidRDefault="00E4723E" w:rsidP="0086434D">
      <w:pPr>
        <w:jc w:val="both"/>
        <w:rPr>
          <w:bCs/>
          <w:color w:val="000000"/>
        </w:rPr>
      </w:pPr>
      <w:r>
        <w:rPr>
          <w:bCs/>
          <w:color w:val="000000"/>
        </w:rPr>
        <w:t>проспект</w:t>
      </w:r>
      <w:r w:rsidR="0086434D" w:rsidRPr="00C34D38">
        <w:rPr>
          <w:bCs/>
          <w:color w:val="000000"/>
        </w:rPr>
        <w:t xml:space="preserve">: </w:t>
      </w:r>
    </w:p>
    <w:p w14:paraId="46359EBB" w14:textId="77777777" w:rsidR="0086434D" w:rsidRPr="00C34D38" w:rsidRDefault="0086434D" w:rsidP="0086434D">
      <w:pPr>
        <w:jc w:val="both"/>
        <w:rPr>
          <w:bCs/>
          <w:color w:val="000000"/>
        </w:rPr>
      </w:pPr>
      <w:r w:rsidRPr="00C34D38">
        <w:rPr>
          <w:bCs/>
          <w:noProof/>
          <w:color w:val="000000"/>
        </w:rPr>
        <w:t>Шахтеров,</w:t>
      </w:r>
      <w:r w:rsidRPr="00C34D38">
        <w:rPr>
          <w:bCs/>
          <w:color w:val="000000"/>
        </w:rPr>
        <w:t xml:space="preserve"> 1, 3, 5, 9, 15, 17, 19, 21, 23, 25, 27, 29, 31;</w:t>
      </w:r>
    </w:p>
    <w:p w14:paraId="12174D1E" w14:textId="77777777" w:rsidR="0086434D" w:rsidRPr="00C34D38" w:rsidRDefault="0048126B" w:rsidP="0086434D">
      <w:pPr>
        <w:jc w:val="both"/>
        <w:rPr>
          <w:bCs/>
          <w:color w:val="000000"/>
        </w:rPr>
      </w:pPr>
      <w:r w:rsidRPr="00C34D38">
        <w:rPr>
          <w:bCs/>
          <w:color w:val="000000"/>
        </w:rPr>
        <w:t>улицы</w:t>
      </w:r>
      <w:r w:rsidR="0086434D" w:rsidRPr="00C34D38">
        <w:rPr>
          <w:bCs/>
          <w:color w:val="000000"/>
        </w:rPr>
        <w:t xml:space="preserve">: </w:t>
      </w:r>
    </w:p>
    <w:p w14:paraId="22F641EE" w14:textId="77777777" w:rsidR="0086434D" w:rsidRPr="00C34D38" w:rsidRDefault="0086434D" w:rsidP="0086434D">
      <w:pPr>
        <w:jc w:val="both"/>
        <w:rPr>
          <w:bCs/>
          <w:color w:val="000000"/>
        </w:rPr>
      </w:pPr>
      <w:r w:rsidRPr="00C34D38">
        <w:rPr>
          <w:bCs/>
          <w:color w:val="000000"/>
        </w:rPr>
        <w:t>Братьев Гаденовых, 10А;</w:t>
      </w:r>
    </w:p>
    <w:p w14:paraId="5C4C0C9E" w14:textId="77777777" w:rsidR="0086434D" w:rsidRPr="00C34D38" w:rsidRDefault="0086434D" w:rsidP="0086434D">
      <w:pPr>
        <w:jc w:val="both"/>
        <w:rPr>
          <w:bCs/>
          <w:color w:val="000000"/>
        </w:rPr>
      </w:pPr>
      <w:r w:rsidRPr="00C34D38">
        <w:rPr>
          <w:bCs/>
          <w:color w:val="000000"/>
        </w:rPr>
        <w:t>Гвардейская</w:t>
      </w:r>
      <w:r w:rsidR="005B3E98" w:rsidRPr="00C34D38">
        <w:rPr>
          <w:bCs/>
          <w:color w:val="000000"/>
        </w:rPr>
        <w:t>,</w:t>
      </w:r>
      <w:r w:rsidRPr="00C34D38">
        <w:rPr>
          <w:bCs/>
          <w:color w:val="000000"/>
        </w:rPr>
        <w:t xml:space="preserve"> с 55 по 64;</w:t>
      </w:r>
    </w:p>
    <w:p w14:paraId="6C8CFC56" w14:textId="77777777" w:rsidR="0086434D" w:rsidRPr="00C34D38" w:rsidRDefault="0086434D" w:rsidP="0086434D">
      <w:pPr>
        <w:jc w:val="both"/>
        <w:rPr>
          <w:bCs/>
          <w:noProof/>
          <w:color w:val="000000"/>
        </w:rPr>
      </w:pPr>
      <w:r w:rsidRPr="00C34D38">
        <w:rPr>
          <w:bCs/>
          <w:color w:val="000000"/>
        </w:rPr>
        <w:t xml:space="preserve">Зорге, </w:t>
      </w:r>
      <w:r w:rsidRPr="00C34D38">
        <w:rPr>
          <w:bCs/>
          <w:noProof/>
          <w:color w:val="000000"/>
        </w:rPr>
        <w:t>22, 24, 26, 30</w:t>
      </w:r>
      <w:r w:rsidRPr="00C34D38">
        <w:rPr>
          <w:bCs/>
          <w:color w:val="000000"/>
        </w:rPr>
        <w:t xml:space="preserve">, </w:t>
      </w:r>
      <w:r w:rsidRPr="00C34D38">
        <w:rPr>
          <w:bCs/>
          <w:noProof/>
          <w:color w:val="000000"/>
        </w:rPr>
        <w:t>32, 34, 34А, 42, 44, 46, 48, 50;</w:t>
      </w:r>
    </w:p>
    <w:p w14:paraId="77B96181" w14:textId="77777777" w:rsidR="0086434D" w:rsidRPr="00C34D38" w:rsidRDefault="0086434D" w:rsidP="0086434D">
      <w:pPr>
        <w:jc w:val="both"/>
        <w:rPr>
          <w:bCs/>
          <w:noProof/>
          <w:color w:val="000000"/>
        </w:rPr>
      </w:pPr>
      <w:r w:rsidRPr="00C34D38">
        <w:rPr>
          <w:bCs/>
          <w:color w:val="000000"/>
        </w:rPr>
        <w:t>Мурманская,</w:t>
      </w:r>
      <w:r w:rsidRPr="00C34D38">
        <w:rPr>
          <w:bCs/>
          <w:noProof/>
          <w:color w:val="000000"/>
        </w:rPr>
        <w:t xml:space="preserve"> 38, 41, 42, 44, 46, 47, 47/2, 47/3, 47/4, 47/5, 47/6, 47/7, 47/8, 49, 49/2, 49/3, 51, 53;</w:t>
      </w:r>
    </w:p>
    <w:p w14:paraId="1DDE9238" w14:textId="77777777" w:rsidR="0086434D" w:rsidRPr="00C34D38" w:rsidRDefault="0086434D" w:rsidP="0086434D">
      <w:pPr>
        <w:jc w:val="both"/>
        <w:rPr>
          <w:bCs/>
          <w:noProof/>
          <w:color w:val="000000"/>
        </w:rPr>
      </w:pPr>
      <w:r w:rsidRPr="00C34D38">
        <w:rPr>
          <w:bCs/>
          <w:color w:val="000000"/>
        </w:rPr>
        <w:t>Новобайдаевская,</w:t>
      </w:r>
      <w:r w:rsidRPr="00C34D38">
        <w:rPr>
          <w:bCs/>
          <w:noProof/>
          <w:color w:val="000000"/>
        </w:rPr>
        <w:t xml:space="preserve"> 1, 3, 4, 5, 6, 7, 8, 10, 11, </w:t>
      </w:r>
      <w:r w:rsidRPr="00C34D38">
        <w:rPr>
          <w:bCs/>
          <w:color w:val="000000"/>
        </w:rPr>
        <w:t>11А</w:t>
      </w:r>
      <w:r w:rsidRPr="00C34D38">
        <w:rPr>
          <w:bCs/>
          <w:noProof/>
          <w:color w:val="000000"/>
        </w:rPr>
        <w:t>, 13, 14, 15, 16, 17, 18, 18А, 20;</w:t>
      </w:r>
    </w:p>
    <w:p w14:paraId="7E9C27A9" w14:textId="77777777" w:rsidR="0086434D" w:rsidRPr="00C34D38" w:rsidRDefault="0086434D" w:rsidP="0086434D">
      <w:pPr>
        <w:jc w:val="both"/>
        <w:rPr>
          <w:bCs/>
          <w:color w:val="000000"/>
        </w:rPr>
      </w:pPr>
      <w:r w:rsidRPr="00C34D38">
        <w:rPr>
          <w:bCs/>
          <w:color w:val="000000"/>
        </w:rPr>
        <w:t xml:space="preserve">Пржевальского, 2, 4, 5, 6, 7, 8, 9, 10, 11, 12, 13, 14,16, 20, 22, 24, 26; </w:t>
      </w:r>
    </w:p>
    <w:p w14:paraId="47AA7CE0" w14:textId="77777777" w:rsidR="0086434D" w:rsidRPr="00C34D38" w:rsidRDefault="0086434D" w:rsidP="0086434D">
      <w:pPr>
        <w:jc w:val="both"/>
        <w:rPr>
          <w:bCs/>
          <w:color w:val="000000"/>
        </w:rPr>
      </w:pPr>
      <w:r w:rsidRPr="00C34D38">
        <w:rPr>
          <w:bCs/>
          <w:color w:val="000000"/>
        </w:rPr>
        <w:t>Радищева, 4, 6, 10, 16, 18, 20, 26, 30, 32;</w:t>
      </w:r>
    </w:p>
    <w:p w14:paraId="7285683A" w14:textId="77777777" w:rsidR="0086434D" w:rsidRPr="00C34D38" w:rsidRDefault="0086434D" w:rsidP="0086434D">
      <w:pPr>
        <w:jc w:val="both"/>
        <w:rPr>
          <w:bCs/>
          <w:color w:val="000000"/>
        </w:rPr>
      </w:pPr>
      <w:r w:rsidRPr="00C34D38">
        <w:rPr>
          <w:bCs/>
          <w:color w:val="000000"/>
        </w:rPr>
        <w:t>Разведчиков</w:t>
      </w:r>
      <w:r w:rsidR="005B3E98" w:rsidRPr="00C34D38">
        <w:rPr>
          <w:bCs/>
          <w:color w:val="000000"/>
        </w:rPr>
        <w:t>,</w:t>
      </w:r>
      <w:r w:rsidRPr="00C34D38">
        <w:rPr>
          <w:bCs/>
          <w:color w:val="000000"/>
        </w:rPr>
        <w:t xml:space="preserve"> с 12 по 36 (четные), 17, 19, 38, 40, 42, 44, 46А, 48;</w:t>
      </w:r>
    </w:p>
    <w:p w14:paraId="02FC6486" w14:textId="77777777" w:rsidR="0086434D" w:rsidRPr="00C34D38" w:rsidRDefault="0086434D" w:rsidP="0086434D">
      <w:pPr>
        <w:jc w:val="both"/>
        <w:rPr>
          <w:bCs/>
          <w:color w:val="000000"/>
        </w:rPr>
      </w:pPr>
      <w:r w:rsidRPr="00C34D38">
        <w:rPr>
          <w:bCs/>
          <w:color w:val="000000"/>
        </w:rPr>
        <w:t>Рудничная</w:t>
      </w:r>
      <w:r w:rsidR="005B3E98" w:rsidRPr="00C34D38">
        <w:rPr>
          <w:bCs/>
          <w:color w:val="000000"/>
        </w:rPr>
        <w:t>,</w:t>
      </w:r>
      <w:r w:rsidRPr="00C34D38">
        <w:rPr>
          <w:bCs/>
          <w:color w:val="000000"/>
        </w:rPr>
        <w:t xml:space="preserve"> с 56;</w:t>
      </w:r>
    </w:p>
    <w:p w14:paraId="27A90814" w14:textId="77777777" w:rsidR="0086434D" w:rsidRPr="00C34D38" w:rsidRDefault="0086434D" w:rsidP="0086434D">
      <w:pPr>
        <w:jc w:val="both"/>
        <w:rPr>
          <w:bCs/>
          <w:color w:val="000000"/>
        </w:rPr>
      </w:pPr>
      <w:r w:rsidRPr="00C34D38">
        <w:rPr>
          <w:bCs/>
          <w:color w:val="000000"/>
        </w:rPr>
        <w:t>Азовская; Амазонская; Антрацитная; Байдаевская; Герцена; Гжельская; Гродненская; Грозненская; Демьяна Бедного; Дзержинского; Загорская; Искитимская; Камышовая; Карагандинская; Каховская; Кирпичная; Коккинаки; Кольчугина; Коммунарка; Котовского; Красноводская; Крупской; Литовская; Логовая; Мариупольская; Менделеева; Некрасова; Николая Руднева; Новостройка</w:t>
      </w:r>
      <w:r w:rsidRPr="00C34D38">
        <w:rPr>
          <w:bCs/>
          <w:noProof/>
          <w:color w:val="000000"/>
        </w:rPr>
        <w:t xml:space="preserve">; </w:t>
      </w:r>
      <w:r w:rsidRPr="00C34D38">
        <w:rPr>
          <w:bCs/>
          <w:color w:val="000000"/>
        </w:rPr>
        <w:t>Осинники; Осипенко; Острогорская; Парковая; Паровозная; Перекопная; Печерская; Пирамидная; Раевского; Расковой; Редутная; Рубцовская; Сальская; Сборная; Серова; Сивашская; Силикатная; Слесарная</w:t>
      </w:r>
      <w:r w:rsidRPr="00C34D38">
        <w:rPr>
          <w:bCs/>
          <w:noProof/>
          <w:color w:val="000000"/>
        </w:rPr>
        <w:t>;</w:t>
      </w:r>
      <w:r w:rsidRPr="00C34D38">
        <w:rPr>
          <w:bCs/>
          <w:color w:val="000000"/>
        </w:rPr>
        <w:t xml:space="preserve"> Соревнования; Стахановская; Стрелочная; Сухая Речка; Сухой Лог; Томь-Усинская;</w:t>
      </w:r>
      <w:r w:rsidRPr="00C34D38">
        <w:rPr>
          <w:bCs/>
          <w:noProof/>
          <w:color w:val="000000"/>
        </w:rPr>
        <w:t xml:space="preserve"> </w:t>
      </w:r>
      <w:r w:rsidRPr="00C34D38">
        <w:rPr>
          <w:bCs/>
          <w:color w:val="000000"/>
        </w:rPr>
        <w:t>Трудармейская, Тульская; Тюменская; Черепановская, Черняховского; Чкалова; Шпальная; Штольная; Эстакадная;</w:t>
      </w:r>
    </w:p>
    <w:p w14:paraId="1AA79EDE" w14:textId="77777777" w:rsidR="0086434D" w:rsidRPr="00C34D38" w:rsidRDefault="0048126B" w:rsidP="0086434D">
      <w:pPr>
        <w:jc w:val="both"/>
        <w:rPr>
          <w:bCs/>
          <w:color w:val="000000"/>
        </w:rPr>
      </w:pPr>
      <w:r w:rsidRPr="00C34D38">
        <w:rPr>
          <w:color w:val="000000"/>
        </w:rPr>
        <w:t>переулки</w:t>
      </w:r>
      <w:r w:rsidR="0086434D" w:rsidRPr="00C34D38">
        <w:rPr>
          <w:bCs/>
          <w:color w:val="000000"/>
        </w:rPr>
        <w:t xml:space="preserve">: </w:t>
      </w:r>
    </w:p>
    <w:p w14:paraId="2B866C96" w14:textId="77777777" w:rsidR="0086434D" w:rsidRPr="00C34D38" w:rsidRDefault="0086434D" w:rsidP="0086434D">
      <w:pPr>
        <w:jc w:val="both"/>
      </w:pPr>
      <w:r w:rsidRPr="00C34D38">
        <w:rPr>
          <w:bCs/>
          <w:color w:val="000000"/>
        </w:rPr>
        <w:t xml:space="preserve">Апшеронский; </w:t>
      </w:r>
      <w:r w:rsidRPr="00C34D38">
        <w:rPr>
          <w:color w:val="000000"/>
        </w:rPr>
        <w:t xml:space="preserve">Армейский; </w:t>
      </w:r>
      <w:r w:rsidRPr="00C34D38">
        <w:rPr>
          <w:bCs/>
          <w:color w:val="000000"/>
        </w:rPr>
        <w:t>Арочный; Веселый; Вишневый; Гималайский; Главный; Енисейский, Желтый; Загорский; Зеленый</w:t>
      </w:r>
      <w:r w:rsidRPr="00C34D38">
        <w:rPr>
          <w:color w:val="000000"/>
        </w:rPr>
        <w:t xml:space="preserve">, </w:t>
      </w:r>
      <w:r w:rsidRPr="00C34D38">
        <w:rPr>
          <w:bCs/>
          <w:color w:val="000000"/>
        </w:rPr>
        <w:t xml:space="preserve">Золотой Рог; Инженерный; Логовой; Лунный; Менделеева; Муромский; Областной; Окружной; </w:t>
      </w:r>
      <w:r w:rsidRPr="00C34D38">
        <w:rPr>
          <w:color w:val="000000"/>
        </w:rPr>
        <w:t>Полярный</w:t>
      </w:r>
      <w:r w:rsidRPr="00C34D38">
        <w:rPr>
          <w:bCs/>
          <w:color w:val="000000"/>
        </w:rPr>
        <w:t>, Простой; Ракетный; Рудничный; Тайлепский; Тайшетский</w:t>
      </w:r>
      <w:r w:rsidRPr="00C34D38">
        <w:rPr>
          <w:color w:val="000000"/>
        </w:rPr>
        <w:t xml:space="preserve">; </w:t>
      </w:r>
      <w:r w:rsidRPr="00C34D38">
        <w:rPr>
          <w:bCs/>
          <w:color w:val="000000"/>
        </w:rPr>
        <w:t>Топографический, Торговый, Ударный</w:t>
      </w:r>
      <w:r w:rsidR="005B3E98" w:rsidRPr="00C34D38">
        <w:rPr>
          <w:color w:val="000000"/>
        </w:rPr>
        <w:t>;</w:t>
      </w:r>
    </w:p>
    <w:p w14:paraId="5F008A56" w14:textId="77777777" w:rsidR="005B3E98" w:rsidRPr="00C34D38" w:rsidRDefault="0048126B" w:rsidP="0086434D">
      <w:pPr>
        <w:rPr>
          <w:bCs/>
          <w:color w:val="000000"/>
        </w:rPr>
      </w:pPr>
      <w:r w:rsidRPr="00C34D38">
        <w:rPr>
          <w:bCs/>
          <w:color w:val="000000"/>
        </w:rPr>
        <w:t>проезд</w:t>
      </w:r>
      <w:r w:rsidR="0086434D" w:rsidRPr="00C34D38">
        <w:rPr>
          <w:bCs/>
          <w:color w:val="000000"/>
        </w:rPr>
        <w:t xml:space="preserve">: </w:t>
      </w:r>
    </w:p>
    <w:p w14:paraId="32C7E8E6" w14:textId="77777777" w:rsidR="0086434D" w:rsidRPr="00C34D38" w:rsidRDefault="0086434D" w:rsidP="0086434D">
      <w:r w:rsidRPr="00C34D38">
        <w:rPr>
          <w:bCs/>
          <w:color w:val="000000"/>
        </w:rPr>
        <w:t>Школьный</w:t>
      </w:r>
      <w:r w:rsidR="005B3E98" w:rsidRPr="00C34D38">
        <w:rPr>
          <w:bCs/>
          <w:color w:val="000000"/>
        </w:rPr>
        <w:t>.</w:t>
      </w:r>
    </w:p>
    <w:p w14:paraId="3A3E895C" w14:textId="77777777" w:rsidR="0086434D" w:rsidRPr="00C34D38" w:rsidRDefault="0086434D" w:rsidP="00690FCD"/>
    <w:p w14:paraId="0C28650B" w14:textId="7D30E0F4" w:rsidR="0090011A" w:rsidRPr="00C34D38" w:rsidRDefault="0090011A" w:rsidP="0090011A">
      <w:pPr>
        <w:jc w:val="center"/>
        <w:rPr>
          <w:caps/>
        </w:rPr>
      </w:pPr>
      <w:r w:rsidRPr="00C34D38">
        <w:t xml:space="preserve">Одномандатный избирательный округ </w:t>
      </w:r>
      <w:r w:rsidRPr="00C34D38">
        <w:rPr>
          <w:caps/>
        </w:rPr>
        <w:t>№</w:t>
      </w:r>
      <w:r w:rsidR="00690FCD" w:rsidRPr="00C34D38">
        <w:rPr>
          <w:caps/>
        </w:rPr>
        <w:t>9</w:t>
      </w:r>
    </w:p>
    <w:p w14:paraId="04B90994" w14:textId="632B2E1A"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Тузовского, 14)</w:t>
      </w:r>
    </w:p>
    <w:p w14:paraId="49B1172E" w14:textId="77777777" w:rsidR="0086434D" w:rsidRPr="00C34D38" w:rsidRDefault="0086434D" w:rsidP="0086434D"/>
    <w:p w14:paraId="29D32431" w14:textId="7D727708" w:rsidR="0086434D" w:rsidRPr="00C34D38" w:rsidRDefault="0048126B" w:rsidP="0086434D">
      <w:pPr>
        <w:jc w:val="both"/>
        <w:outlineLvl w:val="0"/>
      </w:pPr>
      <w:r w:rsidRPr="00C34D38">
        <w:t>Число избирателей в избирательном округе</w:t>
      </w:r>
      <w:r w:rsidR="0086434D" w:rsidRPr="00C34D38">
        <w:t xml:space="preserve"> </w:t>
      </w:r>
      <w:r w:rsidR="00E4723E">
        <w:t>-</w:t>
      </w:r>
      <w:r w:rsidR="0086434D" w:rsidRPr="00C34D38">
        <w:t xml:space="preserve"> 18920</w:t>
      </w:r>
      <w:r w:rsidR="00724AEB" w:rsidRPr="00C34D38">
        <w:t>.</w:t>
      </w:r>
    </w:p>
    <w:p w14:paraId="24203588" w14:textId="77777777" w:rsidR="0086434D" w:rsidRPr="00C34D38" w:rsidRDefault="0086434D" w:rsidP="0086434D">
      <w:pPr>
        <w:jc w:val="both"/>
      </w:pPr>
      <w:r w:rsidRPr="00C34D38">
        <w:t>В границы избирательного округа входят:</w:t>
      </w:r>
    </w:p>
    <w:p w14:paraId="02B2720F" w14:textId="77777777" w:rsidR="0086434D" w:rsidRPr="00C34D38" w:rsidRDefault="0048126B" w:rsidP="0086434D">
      <w:pPr>
        <w:jc w:val="both"/>
        <w:rPr>
          <w:bCs/>
          <w:color w:val="000000"/>
        </w:rPr>
      </w:pPr>
      <w:r w:rsidRPr="00C34D38">
        <w:rPr>
          <w:bCs/>
          <w:color w:val="000000"/>
        </w:rPr>
        <w:t>улицы</w:t>
      </w:r>
      <w:r w:rsidR="0086434D" w:rsidRPr="00C34D38">
        <w:rPr>
          <w:bCs/>
          <w:color w:val="000000"/>
        </w:rPr>
        <w:t xml:space="preserve">: </w:t>
      </w:r>
    </w:p>
    <w:p w14:paraId="12CE6026" w14:textId="77777777" w:rsidR="0086434D" w:rsidRPr="00C34D38" w:rsidRDefault="0086434D" w:rsidP="0086434D">
      <w:pPr>
        <w:jc w:val="both"/>
        <w:rPr>
          <w:bCs/>
          <w:color w:val="000000"/>
        </w:rPr>
      </w:pPr>
      <w:r w:rsidRPr="00C34D38">
        <w:rPr>
          <w:bCs/>
          <w:color w:val="000000"/>
        </w:rPr>
        <w:t>Магнитогорская</w:t>
      </w:r>
      <w:r w:rsidR="005B3E98" w:rsidRPr="00C34D38">
        <w:rPr>
          <w:bCs/>
          <w:color w:val="000000"/>
        </w:rPr>
        <w:t>,</w:t>
      </w:r>
      <w:r w:rsidRPr="00C34D38">
        <w:rPr>
          <w:bCs/>
          <w:color w:val="000000"/>
        </w:rPr>
        <w:t xml:space="preserve"> с 2 по 16 (четные), с 1 по 55 (нечетные);</w:t>
      </w:r>
    </w:p>
    <w:p w14:paraId="124B5C37" w14:textId="77777777" w:rsidR="0086434D" w:rsidRPr="00C34D38" w:rsidRDefault="0086434D" w:rsidP="0086434D">
      <w:pPr>
        <w:jc w:val="both"/>
        <w:rPr>
          <w:bCs/>
          <w:color w:val="000000"/>
        </w:rPr>
      </w:pPr>
      <w:r w:rsidRPr="00C34D38">
        <w:rPr>
          <w:bCs/>
          <w:color w:val="000000"/>
        </w:rPr>
        <w:t xml:space="preserve">Пржевальского, 1, 3; </w:t>
      </w:r>
    </w:p>
    <w:p w14:paraId="701D5C41" w14:textId="77777777" w:rsidR="0086434D" w:rsidRPr="00C34D38" w:rsidRDefault="0086434D" w:rsidP="0086434D">
      <w:pPr>
        <w:jc w:val="both"/>
        <w:rPr>
          <w:bCs/>
          <w:color w:val="000000"/>
        </w:rPr>
      </w:pPr>
      <w:r w:rsidRPr="00C34D38">
        <w:rPr>
          <w:bCs/>
          <w:color w:val="000000"/>
        </w:rPr>
        <w:t>Прибрежная</w:t>
      </w:r>
      <w:r w:rsidR="005B3E98" w:rsidRPr="00C34D38">
        <w:rPr>
          <w:bCs/>
          <w:color w:val="000000"/>
        </w:rPr>
        <w:t>,</w:t>
      </w:r>
      <w:r w:rsidRPr="00C34D38">
        <w:rPr>
          <w:bCs/>
          <w:color w:val="000000"/>
        </w:rPr>
        <w:t xml:space="preserve"> с 1 по 17А (нечетные), с 2 по 18 (четные);</w:t>
      </w:r>
    </w:p>
    <w:p w14:paraId="3169253F" w14:textId="77777777" w:rsidR="0086434D" w:rsidRPr="00C34D38" w:rsidRDefault="0086434D" w:rsidP="0086434D">
      <w:pPr>
        <w:jc w:val="both"/>
        <w:rPr>
          <w:bCs/>
          <w:color w:val="000000"/>
        </w:rPr>
      </w:pPr>
      <w:r w:rsidRPr="00C34D38">
        <w:rPr>
          <w:bCs/>
          <w:color w:val="000000"/>
        </w:rPr>
        <w:t>Радищева, 2, 2А, 34, 36</w:t>
      </w:r>
      <w:r w:rsidRPr="00C34D38">
        <w:rPr>
          <w:noProof/>
          <w:color w:val="000000"/>
        </w:rPr>
        <w:t>;</w:t>
      </w:r>
      <w:r w:rsidRPr="00C34D38">
        <w:rPr>
          <w:bCs/>
          <w:color w:val="000000"/>
        </w:rPr>
        <w:t xml:space="preserve"> </w:t>
      </w:r>
    </w:p>
    <w:p w14:paraId="29C6B0A3" w14:textId="77777777" w:rsidR="0086434D" w:rsidRPr="00C34D38" w:rsidRDefault="0086434D" w:rsidP="0086434D">
      <w:pPr>
        <w:jc w:val="both"/>
        <w:rPr>
          <w:bCs/>
          <w:color w:val="000000"/>
        </w:rPr>
      </w:pPr>
      <w:r w:rsidRPr="00C34D38">
        <w:rPr>
          <w:bCs/>
          <w:color w:val="000000"/>
        </w:rPr>
        <w:t>Рудничная</w:t>
      </w:r>
      <w:r w:rsidR="005B3E98" w:rsidRPr="00C34D38">
        <w:rPr>
          <w:bCs/>
          <w:color w:val="000000"/>
        </w:rPr>
        <w:t>,</w:t>
      </w:r>
      <w:r w:rsidRPr="00C34D38">
        <w:rPr>
          <w:bCs/>
          <w:color w:val="000000"/>
        </w:rPr>
        <w:t xml:space="preserve"> с 1 по 55А; </w:t>
      </w:r>
    </w:p>
    <w:p w14:paraId="46733362" w14:textId="77777777" w:rsidR="0086434D" w:rsidRPr="00C34D38" w:rsidRDefault="0086434D" w:rsidP="0086434D">
      <w:pPr>
        <w:jc w:val="both"/>
        <w:rPr>
          <w:bCs/>
          <w:color w:val="000000"/>
        </w:rPr>
      </w:pPr>
      <w:r w:rsidRPr="00C34D38">
        <w:rPr>
          <w:bCs/>
          <w:color w:val="000000"/>
        </w:rPr>
        <w:t>Фесковская</w:t>
      </w:r>
      <w:r w:rsidR="005B3E98" w:rsidRPr="00C34D38">
        <w:rPr>
          <w:bCs/>
          <w:color w:val="000000"/>
        </w:rPr>
        <w:t>,</w:t>
      </w:r>
      <w:r w:rsidRPr="00C34D38">
        <w:rPr>
          <w:bCs/>
          <w:color w:val="000000"/>
        </w:rPr>
        <w:t xml:space="preserve"> с 1 по 5 (нечетные), с 2 по 14 (четные);</w:t>
      </w:r>
    </w:p>
    <w:p w14:paraId="4C870C18" w14:textId="77777777" w:rsidR="0086434D" w:rsidRPr="00C34D38" w:rsidRDefault="0086434D" w:rsidP="0086434D">
      <w:pPr>
        <w:jc w:val="both"/>
        <w:rPr>
          <w:color w:val="000000"/>
        </w:rPr>
      </w:pPr>
      <w:r w:rsidRPr="00C34D38">
        <w:rPr>
          <w:bCs/>
          <w:color w:val="000000"/>
        </w:rPr>
        <w:t xml:space="preserve">Абашевская; Автодорожная; Алейская; Аленина Гора; Анадырская; Астраханская; Балочная; Барабинская; Безводная; Безымянная; Белогорская; Белорецкая; Белоярская; Варяжская; Ватутина; Вилюйская; Далекая; День Шахтера; Доватора; Донбасская; Дружинина; </w:t>
      </w:r>
      <w:r w:rsidRPr="00C34D38">
        <w:rPr>
          <w:color w:val="000000"/>
        </w:rPr>
        <w:t xml:space="preserve">Дузенко; Емельяновская; </w:t>
      </w:r>
      <w:r w:rsidRPr="00C34D38">
        <w:rPr>
          <w:bCs/>
          <w:color w:val="000000"/>
        </w:rPr>
        <w:t xml:space="preserve">Ереванская; </w:t>
      </w:r>
      <w:r w:rsidRPr="00C34D38">
        <w:rPr>
          <w:color w:val="000000"/>
        </w:rPr>
        <w:t xml:space="preserve">Жданова; </w:t>
      </w:r>
      <w:r w:rsidRPr="00C34D38">
        <w:rPr>
          <w:bCs/>
          <w:color w:val="000000"/>
        </w:rPr>
        <w:t xml:space="preserve">Жигулевская; Зеленогорская; </w:t>
      </w:r>
      <w:r w:rsidRPr="00C34D38">
        <w:rPr>
          <w:color w:val="000000"/>
        </w:rPr>
        <w:t xml:space="preserve">Земная; </w:t>
      </w:r>
      <w:r w:rsidRPr="00C34D38">
        <w:rPr>
          <w:bCs/>
          <w:color w:val="000000"/>
        </w:rPr>
        <w:t xml:space="preserve">Зенковская; </w:t>
      </w:r>
      <w:r w:rsidRPr="00C34D38">
        <w:rPr>
          <w:color w:val="000000"/>
        </w:rPr>
        <w:t xml:space="preserve">Знаменская; Зыряновская; </w:t>
      </w:r>
      <w:r w:rsidRPr="00C34D38">
        <w:rPr>
          <w:bCs/>
          <w:color w:val="000000"/>
        </w:rPr>
        <w:t xml:space="preserve">Измайловская; Инская; Иртышская; Кавказская; Калтанская; Кассиора; Кинопрокатная; Колпашевская; Кольская; Красноуральская; Кривой Рог; Крутоярская; Кулундинская; Курейная; Кустарная; Куюкова; </w:t>
      </w:r>
      <w:r w:rsidRPr="00C34D38">
        <w:rPr>
          <w:color w:val="000000"/>
        </w:rPr>
        <w:t xml:space="preserve">Львовская; </w:t>
      </w:r>
      <w:r w:rsidRPr="00C34D38">
        <w:rPr>
          <w:bCs/>
          <w:color w:val="000000"/>
        </w:rPr>
        <w:t xml:space="preserve">Маркшейдерская; Междуреченская; Монтажная; Мундыбашская; Неапольская; Немировича-Данченко; Нижнее-Тунгусская; Новаторов; Ногинская; Норильская; Односторонняя; Ольховая; Оршанская; </w:t>
      </w:r>
      <w:r w:rsidRPr="00C34D38">
        <w:rPr>
          <w:color w:val="000000"/>
        </w:rPr>
        <w:t xml:space="preserve">Панфилова; </w:t>
      </w:r>
      <w:r w:rsidRPr="00C34D38">
        <w:rPr>
          <w:bCs/>
          <w:color w:val="000000"/>
        </w:rPr>
        <w:t xml:space="preserve">Партизана Железняка; Пархоменко; Перелесская; Петропавловская; Пешеходная; Планетарная; Плановая; Пражская; </w:t>
      </w:r>
      <w:r w:rsidRPr="00C34D38">
        <w:rPr>
          <w:color w:val="000000"/>
        </w:rPr>
        <w:t xml:space="preserve">Пушкина; </w:t>
      </w:r>
      <w:r w:rsidRPr="00C34D38">
        <w:rPr>
          <w:bCs/>
          <w:color w:val="000000"/>
        </w:rPr>
        <w:t xml:space="preserve">Раздольная; Рейдовая; Российская; Рощинская; Саранская; Саянская; Севастопольская; Сибирская; Скоростная; Соликамская; Станичная; </w:t>
      </w:r>
      <w:r w:rsidRPr="00C34D38">
        <w:rPr>
          <w:color w:val="000000"/>
        </w:rPr>
        <w:t xml:space="preserve">Степная; Сусанина; </w:t>
      </w:r>
      <w:r w:rsidRPr="00C34D38">
        <w:rPr>
          <w:bCs/>
          <w:color w:val="000000"/>
        </w:rPr>
        <w:t xml:space="preserve">Тайгинская; Таргайская; Татарская; </w:t>
      </w:r>
      <w:r w:rsidRPr="00C34D38">
        <w:rPr>
          <w:color w:val="000000"/>
        </w:rPr>
        <w:t xml:space="preserve">Таштагольская; </w:t>
      </w:r>
      <w:r w:rsidRPr="00C34D38">
        <w:rPr>
          <w:bCs/>
          <w:color w:val="000000"/>
        </w:rPr>
        <w:t>Тверская; Терновая; Терсинская; Толбухина</w:t>
      </w:r>
      <w:r w:rsidRPr="00C34D38">
        <w:rPr>
          <w:color w:val="000000"/>
        </w:rPr>
        <w:t xml:space="preserve">; </w:t>
      </w:r>
      <w:r w:rsidRPr="00C34D38">
        <w:rPr>
          <w:bCs/>
          <w:color w:val="000000"/>
        </w:rPr>
        <w:t xml:space="preserve">Тополевая; </w:t>
      </w:r>
      <w:r w:rsidRPr="00C34D38">
        <w:rPr>
          <w:color w:val="000000"/>
        </w:rPr>
        <w:t xml:space="preserve">Тузовского; </w:t>
      </w:r>
      <w:r w:rsidRPr="00C34D38">
        <w:rPr>
          <w:bCs/>
          <w:color w:val="000000"/>
        </w:rPr>
        <w:t xml:space="preserve">Тунгусская; Уральская; </w:t>
      </w:r>
      <w:r w:rsidRPr="00C34D38">
        <w:rPr>
          <w:color w:val="000000"/>
        </w:rPr>
        <w:t xml:space="preserve">Усинская; </w:t>
      </w:r>
      <w:r w:rsidRPr="00C34D38">
        <w:rPr>
          <w:bCs/>
          <w:color w:val="000000"/>
        </w:rPr>
        <w:t xml:space="preserve">Уссурийская; Уютная; Фурманова; Хасанская; Херсонская; Холмовая; Черемховская; Чулымская; </w:t>
      </w:r>
      <w:r w:rsidRPr="00C34D38">
        <w:rPr>
          <w:color w:val="000000"/>
        </w:rPr>
        <w:t xml:space="preserve">Чумышская; </w:t>
      </w:r>
      <w:r w:rsidRPr="00C34D38">
        <w:rPr>
          <w:bCs/>
          <w:color w:val="000000"/>
        </w:rPr>
        <w:t>Юбилейная</w:t>
      </w:r>
      <w:r w:rsidRPr="00C34D38">
        <w:rPr>
          <w:bCs/>
          <w:noProof/>
          <w:color w:val="000000"/>
        </w:rPr>
        <w:t xml:space="preserve">; </w:t>
      </w:r>
    </w:p>
    <w:p w14:paraId="73E7D838" w14:textId="77777777" w:rsidR="0086434D" w:rsidRPr="00C34D38" w:rsidRDefault="0048126B" w:rsidP="0086434D">
      <w:pPr>
        <w:jc w:val="both"/>
        <w:rPr>
          <w:bCs/>
          <w:color w:val="000000"/>
        </w:rPr>
      </w:pPr>
      <w:r w:rsidRPr="00C34D38">
        <w:rPr>
          <w:bCs/>
          <w:color w:val="000000"/>
        </w:rPr>
        <w:t>переулки</w:t>
      </w:r>
      <w:r w:rsidR="0086434D" w:rsidRPr="00C34D38">
        <w:rPr>
          <w:bCs/>
          <w:color w:val="000000"/>
        </w:rPr>
        <w:t xml:space="preserve">: </w:t>
      </w:r>
    </w:p>
    <w:p w14:paraId="205EE4F1" w14:textId="77777777" w:rsidR="0086434D" w:rsidRPr="00C34D38" w:rsidRDefault="0086434D" w:rsidP="0086434D">
      <w:pPr>
        <w:jc w:val="both"/>
        <w:rPr>
          <w:bCs/>
          <w:color w:val="000000"/>
        </w:rPr>
      </w:pPr>
      <w:r w:rsidRPr="00C34D38">
        <w:rPr>
          <w:bCs/>
          <w:color w:val="000000"/>
        </w:rPr>
        <w:t xml:space="preserve">Актюбинский; Белогорский; Винницкий; Горноспасательный; Горностроительный; Дальний; Двойной; Диксона; Динамовский; Дружинина; Житомирский; Зеркальный; Златоустовский; Зыряновский; Индустриальный; Кавказский; Каменогорский; Кедровый; </w:t>
      </w:r>
      <w:r w:rsidRPr="00C34D38">
        <w:rPr>
          <w:color w:val="000000"/>
        </w:rPr>
        <w:t xml:space="preserve">Клубничный; </w:t>
      </w:r>
      <w:r w:rsidRPr="00C34D38">
        <w:rPr>
          <w:bCs/>
          <w:color w:val="000000"/>
        </w:rPr>
        <w:t xml:space="preserve">Могилевский; Неапольский; Невельского; Откосный; Пархоменко; Перелесский; Плоскогорный; Пражский; Ровный; </w:t>
      </w:r>
      <w:r w:rsidRPr="00C34D38">
        <w:rPr>
          <w:color w:val="000000"/>
        </w:rPr>
        <w:t xml:space="preserve">Сестрорецкий; Сибирский; </w:t>
      </w:r>
      <w:r w:rsidRPr="00C34D38">
        <w:rPr>
          <w:bCs/>
          <w:color w:val="000000"/>
        </w:rPr>
        <w:t xml:space="preserve">Согровый; </w:t>
      </w:r>
      <w:r w:rsidRPr="00C34D38">
        <w:rPr>
          <w:color w:val="000000"/>
        </w:rPr>
        <w:t xml:space="preserve">Степной; </w:t>
      </w:r>
      <w:r w:rsidRPr="00C34D38">
        <w:rPr>
          <w:bCs/>
          <w:color w:val="000000"/>
        </w:rPr>
        <w:t xml:space="preserve">Сухумский; Талгарский; Тверской; </w:t>
      </w:r>
      <w:r w:rsidRPr="00C34D38">
        <w:rPr>
          <w:color w:val="000000"/>
        </w:rPr>
        <w:t xml:space="preserve">Телецкий; </w:t>
      </w:r>
      <w:r w:rsidRPr="00C34D38">
        <w:rPr>
          <w:bCs/>
          <w:color w:val="000000"/>
        </w:rPr>
        <w:t xml:space="preserve">Торцевой; Тупиковый; Уклонный; Фастовский; </w:t>
      </w:r>
      <w:r w:rsidRPr="00C34D38">
        <w:rPr>
          <w:color w:val="000000"/>
        </w:rPr>
        <w:t xml:space="preserve">Финский; </w:t>
      </w:r>
      <w:r w:rsidRPr="00C34D38">
        <w:rPr>
          <w:bCs/>
          <w:color w:val="000000"/>
        </w:rPr>
        <w:t xml:space="preserve">Хребтовый; Черниговский; Черского; Шахматный; Шахтостроительный; Шорский; </w:t>
      </w:r>
      <w:r w:rsidRPr="00C34D38">
        <w:rPr>
          <w:color w:val="000000"/>
        </w:rPr>
        <w:t xml:space="preserve">Январский; </w:t>
      </w:r>
    </w:p>
    <w:p w14:paraId="7381AA1E" w14:textId="77777777" w:rsidR="0086434D" w:rsidRPr="00C34D38" w:rsidRDefault="0048126B" w:rsidP="0086434D">
      <w:pPr>
        <w:jc w:val="both"/>
        <w:rPr>
          <w:bCs/>
          <w:color w:val="000000"/>
        </w:rPr>
      </w:pPr>
      <w:r w:rsidRPr="00C34D38">
        <w:rPr>
          <w:bCs/>
          <w:color w:val="000000"/>
        </w:rPr>
        <w:t>проезд</w:t>
      </w:r>
      <w:r w:rsidR="0086434D" w:rsidRPr="00C34D38">
        <w:rPr>
          <w:bCs/>
          <w:color w:val="000000"/>
        </w:rPr>
        <w:t xml:space="preserve">ы: </w:t>
      </w:r>
    </w:p>
    <w:p w14:paraId="5068466C" w14:textId="77777777" w:rsidR="0086434D" w:rsidRPr="00C34D38" w:rsidRDefault="0086434D" w:rsidP="0086434D">
      <w:pPr>
        <w:jc w:val="both"/>
        <w:rPr>
          <w:bCs/>
          <w:color w:val="000000"/>
        </w:rPr>
      </w:pPr>
      <w:r w:rsidRPr="00C34D38">
        <w:rPr>
          <w:color w:val="000000"/>
        </w:rPr>
        <w:t xml:space="preserve">1-й Знаменский; 2-й Знаменский; 3-й Знаменский; 4-й Знаменский; </w:t>
      </w:r>
      <w:r w:rsidRPr="00C34D38">
        <w:rPr>
          <w:bCs/>
          <w:color w:val="000000"/>
        </w:rPr>
        <w:t xml:space="preserve">5-й Знаменский; Амзасский; Ашмаринский; </w:t>
      </w:r>
      <w:r w:rsidRPr="00C34D38">
        <w:rPr>
          <w:color w:val="000000"/>
        </w:rPr>
        <w:t xml:space="preserve">Вольный; Державина; Заслонова; Знаменский; </w:t>
      </w:r>
      <w:r w:rsidRPr="00C34D38">
        <w:rPr>
          <w:bCs/>
          <w:color w:val="000000"/>
        </w:rPr>
        <w:t>Каштановый; Проточный; Сусанина; Херсонский;</w:t>
      </w:r>
    </w:p>
    <w:p w14:paraId="4B626B16" w14:textId="53E50129" w:rsidR="00832532" w:rsidRPr="00C34D38" w:rsidRDefault="00E4723E" w:rsidP="0086434D">
      <w:pPr>
        <w:jc w:val="both"/>
        <w:rPr>
          <w:bCs/>
          <w:color w:val="000000"/>
        </w:rPr>
      </w:pPr>
      <w:r>
        <w:rPr>
          <w:bCs/>
          <w:color w:val="000000"/>
        </w:rPr>
        <w:t>с</w:t>
      </w:r>
      <w:r w:rsidR="0086434D" w:rsidRPr="00C34D38">
        <w:rPr>
          <w:bCs/>
          <w:color w:val="000000"/>
        </w:rPr>
        <w:t xml:space="preserve">адоводческие некоммерческие товарищества: </w:t>
      </w:r>
    </w:p>
    <w:p w14:paraId="19B2FA45" w14:textId="77777777" w:rsidR="00832532" w:rsidRPr="00C34D38" w:rsidRDefault="0086434D" w:rsidP="0086434D">
      <w:pPr>
        <w:jc w:val="both"/>
        <w:rPr>
          <w:bCs/>
          <w:color w:val="000000"/>
        </w:rPr>
      </w:pPr>
      <w:r w:rsidRPr="00C34D38">
        <w:rPr>
          <w:bCs/>
          <w:color w:val="000000"/>
        </w:rPr>
        <w:t>«Монтажник» ОАО «Управлени</w:t>
      </w:r>
      <w:r w:rsidR="009B0631" w:rsidRPr="00C34D38">
        <w:rPr>
          <w:bCs/>
          <w:color w:val="000000"/>
        </w:rPr>
        <w:t>е</w:t>
      </w:r>
      <w:r w:rsidRPr="00C34D38">
        <w:rPr>
          <w:bCs/>
          <w:color w:val="000000"/>
        </w:rPr>
        <w:t xml:space="preserve"> по ремонту и монтажу горно-шахтного оборудования»; «Транспортник»; «Шахтостроитель»; </w:t>
      </w:r>
    </w:p>
    <w:p w14:paraId="0237E34A" w14:textId="77777777" w:rsidR="00832532" w:rsidRPr="00C34D38" w:rsidRDefault="005B3E98" w:rsidP="0086434D">
      <w:pPr>
        <w:jc w:val="both"/>
        <w:rPr>
          <w:bCs/>
          <w:color w:val="000000"/>
        </w:rPr>
      </w:pPr>
      <w:r w:rsidRPr="00C34D38">
        <w:rPr>
          <w:bCs/>
          <w:color w:val="000000"/>
        </w:rPr>
        <w:t>садоводческие потребительс</w:t>
      </w:r>
      <w:r w:rsidR="00044A3D" w:rsidRPr="00C34D38">
        <w:rPr>
          <w:bCs/>
          <w:color w:val="000000"/>
        </w:rPr>
        <w:t>кие к</w:t>
      </w:r>
      <w:r w:rsidR="0086434D" w:rsidRPr="00C34D38">
        <w:rPr>
          <w:bCs/>
          <w:color w:val="000000"/>
        </w:rPr>
        <w:t xml:space="preserve">ооперативы: </w:t>
      </w:r>
    </w:p>
    <w:p w14:paraId="35174688" w14:textId="77777777" w:rsidR="0086434D" w:rsidRPr="00C34D38" w:rsidRDefault="0086434D" w:rsidP="0086434D">
      <w:pPr>
        <w:jc w:val="both"/>
        <w:rPr>
          <w:bCs/>
          <w:color w:val="000000"/>
        </w:rPr>
      </w:pPr>
      <w:r w:rsidRPr="00C34D38">
        <w:rPr>
          <w:bCs/>
          <w:color w:val="000000"/>
        </w:rPr>
        <w:t>«Славянка», «Солнечный»;</w:t>
      </w:r>
    </w:p>
    <w:p w14:paraId="58F98F2C" w14:textId="735F20AE" w:rsidR="0086434D" w:rsidRPr="00C34D38" w:rsidRDefault="00E4723E" w:rsidP="0086434D">
      <w:pPr>
        <w:jc w:val="both"/>
        <w:rPr>
          <w:color w:val="000000"/>
        </w:rPr>
      </w:pPr>
      <w:r>
        <w:rPr>
          <w:noProof/>
          <w:color w:val="000000"/>
        </w:rPr>
        <w:t>г</w:t>
      </w:r>
      <w:r w:rsidR="0086434D" w:rsidRPr="00C34D38">
        <w:rPr>
          <w:noProof/>
          <w:color w:val="000000"/>
        </w:rPr>
        <w:t>осударственное автономное учреждение здравоохранения «Новокузнецкая городская клиническая больница №1</w:t>
      </w:r>
      <w:r w:rsidR="0006483A" w:rsidRPr="00C34D38">
        <w:rPr>
          <w:noProof/>
          <w:color w:val="000000"/>
        </w:rPr>
        <w:t xml:space="preserve"> им</w:t>
      </w:r>
      <w:r w:rsidR="009B0631" w:rsidRPr="00C34D38">
        <w:rPr>
          <w:noProof/>
          <w:color w:val="000000"/>
        </w:rPr>
        <w:t>ени</w:t>
      </w:r>
      <w:r w:rsidR="0006483A" w:rsidRPr="00C34D38">
        <w:rPr>
          <w:noProof/>
          <w:color w:val="000000"/>
        </w:rPr>
        <w:t xml:space="preserve"> Г.П. Курбатова</w:t>
      </w:r>
      <w:r w:rsidR="0086434D" w:rsidRPr="00C34D38">
        <w:rPr>
          <w:noProof/>
          <w:color w:val="000000"/>
        </w:rPr>
        <w:t>», улица Дузенко, 7.</w:t>
      </w:r>
    </w:p>
    <w:p w14:paraId="78F66B90" w14:textId="77777777" w:rsidR="0090011A" w:rsidRPr="00C34D38" w:rsidRDefault="0090011A" w:rsidP="0090011A">
      <w:pPr>
        <w:jc w:val="center"/>
      </w:pPr>
    </w:p>
    <w:p w14:paraId="208978B0" w14:textId="2375AB19" w:rsidR="0090011A" w:rsidRPr="00C34D38" w:rsidRDefault="0090011A" w:rsidP="0090011A">
      <w:pPr>
        <w:jc w:val="center"/>
        <w:rPr>
          <w:caps/>
        </w:rPr>
      </w:pPr>
      <w:r w:rsidRPr="00C34D38">
        <w:t xml:space="preserve">Одномандатный избирательный округ </w:t>
      </w:r>
      <w:r w:rsidRPr="00C34D38">
        <w:rPr>
          <w:caps/>
        </w:rPr>
        <w:t>№10</w:t>
      </w:r>
    </w:p>
    <w:p w14:paraId="54E7B7B3" w14:textId="7A3C82A1" w:rsidR="0090011A" w:rsidRPr="00C34D38" w:rsidRDefault="0090011A" w:rsidP="0090011A">
      <w:pPr>
        <w:jc w:val="center"/>
        <w:outlineLvl w:val="0"/>
      </w:pPr>
      <w:r w:rsidRPr="00C34D38">
        <w:t>(</w:t>
      </w:r>
      <w:r w:rsidR="00E4723E">
        <w:t>ц</w:t>
      </w:r>
      <w:r w:rsidR="0048126B" w:rsidRPr="00C34D38">
        <w:t xml:space="preserve">ентр избирательного округа </w:t>
      </w:r>
      <w:r w:rsidR="00E4723E">
        <w:t>-</w:t>
      </w:r>
      <w:r w:rsidRPr="00C34D38">
        <w:t xml:space="preserve"> г</w:t>
      </w:r>
      <w:r w:rsidR="00E4723E">
        <w:t>ород</w:t>
      </w:r>
      <w:r w:rsidRPr="00C34D38">
        <w:t xml:space="preserve"> Новокузнецк, ул</w:t>
      </w:r>
      <w:r w:rsidR="00E4723E">
        <w:t>ица</w:t>
      </w:r>
      <w:r w:rsidRPr="00C34D38">
        <w:t xml:space="preserve"> Тузовского, 14)</w:t>
      </w:r>
    </w:p>
    <w:p w14:paraId="587F3DF8" w14:textId="77777777" w:rsidR="0090011A" w:rsidRPr="00C34D38" w:rsidRDefault="0090011A" w:rsidP="0090011A"/>
    <w:p w14:paraId="24793B2C" w14:textId="671B7D00"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19291</w:t>
      </w:r>
      <w:r w:rsidR="009B0631" w:rsidRPr="00C34D38">
        <w:t>.</w:t>
      </w:r>
    </w:p>
    <w:p w14:paraId="59DFC5EC" w14:textId="77777777" w:rsidR="0090011A" w:rsidRPr="00C34D38" w:rsidRDefault="0090011A" w:rsidP="0090011A">
      <w:r w:rsidRPr="00C34D38">
        <w:t>В границы избирательного округа входят:</w:t>
      </w:r>
    </w:p>
    <w:p w14:paraId="78B8DEC0" w14:textId="77777777" w:rsidR="0090011A" w:rsidRPr="00C34D38" w:rsidRDefault="0048126B" w:rsidP="0090011A">
      <w:pPr>
        <w:rPr>
          <w:bCs/>
        </w:rPr>
      </w:pPr>
      <w:r w:rsidRPr="00C34D38">
        <w:rPr>
          <w:bCs/>
        </w:rPr>
        <w:t>проспект</w:t>
      </w:r>
      <w:r w:rsidR="0090011A" w:rsidRPr="00C34D38">
        <w:rPr>
          <w:bCs/>
        </w:rPr>
        <w:t xml:space="preserve">: </w:t>
      </w:r>
    </w:p>
    <w:p w14:paraId="67465ACB" w14:textId="77777777" w:rsidR="0090011A" w:rsidRPr="00C34D38" w:rsidRDefault="0090011A" w:rsidP="0090011A">
      <w:pPr>
        <w:jc w:val="both"/>
        <w:rPr>
          <w:bCs/>
        </w:rPr>
      </w:pPr>
      <w:r w:rsidRPr="00C34D38">
        <w:rPr>
          <w:bCs/>
        </w:rPr>
        <w:t>Шахтеров, с</w:t>
      </w:r>
      <w:r w:rsidRPr="00C34D38">
        <w:rPr>
          <w:bCs/>
          <w:noProof/>
        </w:rPr>
        <w:t xml:space="preserve"> 2</w:t>
      </w:r>
      <w:r w:rsidRPr="00C34D38">
        <w:rPr>
          <w:bCs/>
        </w:rPr>
        <w:t xml:space="preserve"> по</w:t>
      </w:r>
      <w:r w:rsidRPr="00C34D38">
        <w:rPr>
          <w:bCs/>
          <w:noProof/>
        </w:rPr>
        <w:t xml:space="preserve"> </w:t>
      </w:r>
      <w:r w:rsidRPr="00C34D38">
        <w:rPr>
          <w:bCs/>
        </w:rPr>
        <w:t>20 (четные)</w:t>
      </w:r>
      <w:r w:rsidRPr="00C34D38">
        <w:rPr>
          <w:bCs/>
          <w:noProof/>
        </w:rPr>
        <w:t xml:space="preserve">, 24, </w:t>
      </w:r>
      <w:r w:rsidRPr="00C34D38">
        <w:rPr>
          <w:bCs/>
        </w:rPr>
        <w:t>26, 28, 30, 32, 32А, 34, 36;</w:t>
      </w:r>
    </w:p>
    <w:p w14:paraId="1115FF15" w14:textId="77777777" w:rsidR="0090011A" w:rsidRPr="00C34D38" w:rsidRDefault="0048126B" w:rsidP="0090011A">
      <w:pPr>
        <w:jc w:val="both"/>
        <w:rPr>
          <w:bCs/>
        </w:rPr>
      </w:pPr>
      <w:r w:rsidRPr="00C34D38">
        <w:rPr>
          <w:bCs/>
        </w:rPr>
        <w:t>улицы</w:t>
      </w:r>
      <w:r w:rsidR="0090011A" w:rsidRPr="00C34D38">
        <w:rPr>
          <w:bCs/>
        </w:rPr>
        <w:t xml:space="preserve">: </w:t>
      </w:r>
    </w:p>
    <w:p w14:paraId="13E77A3C" w14:textId="4F88CB68" w:rsidR="0090011A" w:rsidRPr="00C34D38" w:rsidRDefault="0090011A" w:rsidP="0090011A">
      <w:pPr>
        <w:jc w:val="both"/>
        <w:rPr>
          <w:bCs/>
        </w:rPr>
      </w:pPr>
      <w:r w:rsidRPr="00C34D38">
        <w:rPr>
          <w:bCs/>
        </w:rPr>
        <w:t xml:space="preserve">40 лет Победы, </w:t>
      </w:r>
      <w:r w:rsidRPr="00C34D38">
        <w:rPr>
          <w:bCs/>
          <w:noProof/>
        </w:rPr>
        <w:t xml:space="preserve">1, 3, </w:t>
      </w:r>
      <w:r w:rsidRPr="00C34D38">
        <w:rPr>
          <w:bCs/>
        </w:rPr>
        <w:t xml:space="preserve">4, </w:t>
      </w:r>
      <w:r w:rsidRPr="00C34D38">
        <w:rPr>
          <w:bCs/>
          <w:noProof/>
        </w:rPr>
        <w:t xml:space="preserve">5, </w:t>
      </w:r>
      <w:r w:rsidRPr="00C34D38">
        <w:rPr>
          <w:bCs/>
        </w:rPr>
        <w:t>6,</w:t>
      </w:r>
      <w:r w:rsidRPr="00C34D38">
        <w:rPr>
          <w:bCs/>
          <w:noProof/>
        </w:rPr>
        <w:t xml:space="preserve"> 7, </w:t>
      </w:r>
      <w:r w:rsidRPr="00C34D38">
        <w:rPr>
          <w:bCs/>
        </w:rPr>
        <w:t>8, 10, 11, 12,</w:t>
      </w:r>
      <w:r w:rsidR="00475B86">
        <w:rPr>
          <w:bCs/>
        </w:rPr>
        <w:t xml:space="preserve"> </w:t>
      </w:r>
      <w:r w:rsidRPr="00C34D38">
        <w:rPr>
          <w:bCs/>
        </w:rPr>
        <w:t xml:space="preserve">13, 21, 23, 25, 27; </w:t>
      </w:r>
    </w:p>
    <w:p w14:paraId="32490CB7" w14:textId="77777777" w:rsidR="0090011A" w:rsidRPr="00C34D38" w:rsidRDefault="0090011A" w:rsidP="0090011A">
      <w:pPr>
        <w:jc w:val="both"/>
        <w:rPr>
          <w:bCs/>
        </w:rPr>
      </w:pPr>
      <w:r w:rsidRPr="00C34D38">
        <w:rPr>
          <w:bCs/>
        </w:rPr>
        <w:t xml:space="preserve">Братьев Гаденовых, 8, 9, 10, 11, 12; </w:t>
      </w:r>
    </w:p>
    <w:p w14:paraId="377995CF" w14:textId="15A05440" w:rsidR="0090011A" w:rsidRPr="00C34D38" w:rsidRDefault="0090011A" w:rsidP="0090011A">
      <w:pPr>
        <w:jc w:val="both"/>
      </w:pPr>
      <w:r w:rsidRPr="00C34D38">
        <w:rPr>
          <w:bCs/>
        </w:rPr>
        <w:t>Братьев Сизых 1, 2, 3, 4, 4Б, 5, 6, 7,</w:t>
      </w:r>
      <w:r w:rsidR="00475B86">
        <w:rPr>
          <w:bCs/>
        </w:rPr>
        <w:t xml:space="preserve"> </w:t>
      </w:r>
      <w:r w:rsidRPr="00C34D38">
        <w:rPr>
          <w:bCs/>
        </w:rPr>
        <w:t>8, 9, 10, 10А, 11, 12, 14, 14Б, 16, 18</w:t>
      </w:r>
      <w:r w:rsidRPr="00C34D38">
        <w:t>;</w:t>
      </w:r>
    </w:p>
    <w:p w14:paraId="4E74EB0F" w14:textId="77777777" w:rsidR="0090011A" w:rsidRPr="00C34D38" w:rsidRDefault="0090011A" w:rsidP="0090011A">
      <w:pPr>
        <w:jc w:val="both"/>
        <w:rPr>
          <w:bCs/>
        </w:rPr>
      </w:pPr>
      <w:r w:rsidRPr="00C34D38">
        <w:rPr>
          <w:bCs/>
        </w:rPr>
        <w:t>Зорге,</w:t>
      </w:r>
      <w:r w:rsidRPr="00C34D38">
        <w:rPr>
          <w:bCs/>
          <w:noProof/>
        </w:rPr>
        <w:t xml:space="preserve"> 2, 4, 6, 8, 10, 14;</w:t>
      </w:r>
      <w:r w:rsidRPr="00C34D38">
        <w:rPr>
          <w:bCs/>
        </w:rPr>
        <w:t xml:space="preserve"> </w:t>
      </w:r>
    </w:p>
    <w:p w14:paraId="766A7583" w14:textId="77777777" w:rsidR="0090011A" w:rsidRPr="00C34D38" w:rsidRDefault="0090011A" w:rsidP="0090011A">
      <w:pPr>
        <w:jc w:val="both"/>
        <w:rPr>
          <w:bCs/>
        </w:rPr>
      </w:pPr>
      <w:r w:rsidRPr="00C34D38">
        <w:rPr>
          <w:bCs/>
        </w:rPr>
        <w:t>Мурманская,</w:t>
      </w:r>
      <w:r w:rsidRPr="00C34D38">
        <w:rPr>
          <w:bCs/>
          <w:noProof/>
        </w:rPr>
        <w:t xml:space="preserve"> 15, 26, 30, 30А, 31, 32, 33, 34, 34А, 35, 36, </w:t>
      </w:r>
      <w:r w:rsidRPr="00C34D38">
        <w:rPr>
          <w:bCs/>
        </w:rPr>
        <w:t xml:space="preserve">37, 39; </w:t>
      </w:r>
    </w:p>
    <w:p w14:paraId="6D2B2556" w14:textId="47EB4050" w:rsidR="0090011A" w:rsidRPr="00C34D38" w:rsidRDefault="0090011A" w:rsidP="0090011A">
      <w:pPr>
        <w:jc w:val="both"/>
        <w:rPr>
          <w:bCs/>
        </w:rPr>
      </w:pPr>
      <w:r w:rsidRPr="00C34D38">
        <w:rPr>
          <w:bCs/>
        </w:rPr>
        <w:t>Прибрежная</w:t>
      </w:r>
      <w:r w:rsidR="00475B86">
        <w:rPr>
          <w:bCs/>
        </w:rPr>
        <w:t>,</w:t>
      </w:r>
      <w:r w:rsidRPr="00C34D38">
        <w:rPr>
          <w:bCs/>
        </w:rPr>
        <w:t xml:space="preserve"> с 19 (нечетные), с 20 (четные);</w:t>
      </w:r>
    </w:p>
    <w:p w14:paraId="2B445319" w14:textId="25191D61" w:rsidR="0090011A" w:rsidRPr="00C34D38" w:rsidRDefault="0090011A" w:rsidP="0090011A">
      <w:pPr>
        <w:jc w:val="both"/>
        <w:rPr>
          <w:bCs/>
        </w:rPr>
      </w:pPr>
      <w:r w:rsidRPr="00C34D38">
        <w:rPr>
          <w:bCs/>
        </w:rPr>
        <w:t>Разведчиков, 50, 52, 54, 56, 58, 64, 66, 68</w:t>
      </w:r>
      <w:r w:rsidR="00475B86">
        <w:rPr>
          <w:bCs/>
        </w:rPr>
        <w:t>,</w:t>
      </w:r>
      <w:r w:rsidRPr="00C34D38">
        <w:rPr>
          <w:bCs/>
        </w:rPr>
        <w:t xml:space="preserve"> </w:t>
      </w:r>
      <w:r w:rsidRPr="00C34D38">
        <w:rPr>
          <w:bCs/>
          <w:noProof/>
        </w:rPr>
        <w:t xml:space="preserve">72, 74, 76, </w:t>
      </w:r>
      <w:r w:rsidRPr="00C34D38">
        <w:rPr>
          <w:bCs/>
        </w:rPr>
        <w:t xml:space="preserve">80; </w:t>
      </w:r>
    </w:p>
    <w:p w14:paraId="7734AD7C" w14:textId="77777777" w:rsidR="0090011A" w:rsidRPr="00C34D38" w:rsidRDefault="0090011A" w:rsidP="0090011A">
      <w:pPr>
        <w:jc w:val="both"/>
        <w:rPr>
          <w:bCs/>
        </w:rPr>
      </w:pPr>
      <w:r w:rsidRPr="00C34D38">
        <w:rPr>
          <w:bCs/>
        </w:rPr>
        <w:t>Фесковская</w:t>
      </w:r>
      <w:r w:rsidRPr="00C34D38">
        <w:rPr>
          <w:bCs/>
          <w:noProof/>
        </w:rPr>
        <w:t xml:space="preserve">; </w:t>
      </w:r>
      <w:r w:rsidRPr="00C34D38">
        <w:rPr>
          <w:bCs/>
        </w:rPr>
        <w:t>с 7</w:t>
      </w:r>
      <w:r w:rsidR="00C34D38" w:rsidRPr="00C34D38">
        <w:rPr>
          <w:bCs/>
        </w:rPr>
        <w:t xml:space="preserve"> по 15 (нечетные)</w:t>
      </w:r>
      <w:r w:rsidRPr="00C34D38">
        <w:rPr>
          <w:bCs/>
        </w:rPr>
        <w:t xml:space="preserve">, с 16 </w:t>
      </w:r>
      <w:r w:rsidR="00C34D38" w:rsidRPr="00C34D38">
        <w:rPr>
          <w:bCs/>
        </w:rPr>
        <w:t xml:space="preserve">по 282 </w:t>
      </w:r>
      <w:r w:rsidRPr="00C34D38">
        <w:rPr>
          <w:bCs/>
        </w:rPr>
        <w:t>(четные)</w:t>
      </w:r>
      <w:r w:rsidR="00C34D38" w:rsidRPr="00C34D38">
        <w:rPr>
          <w:bCs/>
        </w:rPr>
        <w:t>;</w:t>
      </w:r>
    </w:p>
    <w:p w14:paraId="3AF07239" w14:textId="77777777" w:rsidR="0090011A" w:rsidRPr="00C34D38" w:rsidRDefault="0090011A" w:rsidP="0090011A">
      <w:pPr>
        <w:jc w:val="both"/>
      </w:pPr>
      <w:r w:rsidRPr="00C34D38">
        <w:rPr>
          <w:bCs/>
        </w:rPr>
        <w:t>1-я Колыванская; 2-я Колыванская; Батайская; Бородино; Ботаническая; Воронежская; Гаванская; Гаршина; Гвардейская</w:t>
      </w:r>
      <w:r w:rsidR="00C34D38" w:rsidRPr="00C34D38">
        <w:rPr>
          <w:bCs/>
        </w:rPr>
        <w:t xml:space="preserve">, с 2 </w:t>
      </w:r>
      <w:r w:rsidRPr="00C34D38">
        <w:rPr>
          <w:bCs/>
        </w:rPr>
        <w:t xml:space="preserve">по 54; Гидротехническая; Голубые Озера (1-й проезд); Голубые Озера (2-й проезд); Голубые Озера (3-й проезд); Голубые Озера (4-й проезд); Голубые Озера (5-й проезд); </w:t>
      </w:r>
      <w:r w:rsidRPr="00C34D38">
        <w:t xml:space="preserve">Голубые Озера (6-й проезд), </w:t>
      </w:r>
      <w:r w:rsidRPr="00C34D38">
        <w:rPr>
          <w:bCs/>
        </w:rPr>
        <w:t>Голубые Озера (7-й проезд); Гранитная; Даргомыжского; Дорстроевская; Интернатная; Календарная; Капитальная; Кармелюка; Ковалевской; Колыванская; Крамского; Лесостепная; Магнитогорская</w:t>
      </w:r>
      <w:r w:rsidR="009B0631" w:rsidRPr="00C34D38">
        <w:rPr>
          <w:bCs/>
        </w:rPr>
        <w:t>,</w:t>
      </w:r>
      <w:r w:rsidRPr="00C34D38">
        <w:rPr>
          <w:bCs/>
        </w:rPr>
        <w:t xml:space="preserve"> с 18 (четные), с 57 (нечетные); Мебельная; Миргородская; Нарымская; Насосная; Новогодняя; Олеко Дундича; Отражательная; Подъемная; Потанина; Притомское шоссе; Речная; Рылеева; Салтыкова-Щедрина; Сенокосная; Славгородская; Тернопольская</w:t>
      </w:r>
      <w:r w:rsidRPr="00C34D38">
        <w:rPr>
          <w:bCs/>
          <w:noProof/>
        </w:rPr>
        <w:t xml:space="preserve">; </w:t>
      </w:r>
      <w:r w:rsidRPr="00C34D38">
        <w:rPr>
          <w:bCs/>
        </w:rPr>
        <w:t>Технологическая; Трубопроводная; Ухтомского; Чановская; Чаплыгина; Шахтостроевская; Шолохова;</w:t>
      </w:r>
    </w:p>
    <w:p w14:paraId="355AB812" w14:textId="77777777" w:rsidR="0090011A" w:rsidRPr="00C34D38" w:rsidRDefault="0048126B" w:rsidP="0090011A">
      <w:pPr>
        <w:jc w:val="both"/>
        <w:rPr>
          <w:bCs/>
        </w:rPr>
      </w:pPr>
      <w:r w:rsidRPr="00C34D38">
        <w:t>переулки</w:t>
      </w:r>
      <w:r w:rsidR="0090011A" w:rsidRPr="00C34D38">
        <w:rPr>
          <w:bCs/>
        </w:rPr>
        <w:t xml:space="preserve">: </w:t>
      </w:r>
    </w:p>
    <w:p w14:paraId="74544953" w14:textId="65A93B29" w:rsidR="0090011A" w:rsidRPr="00C34D38" w:rsidRDefault="0090011A" w:rsidP="0090011A">
      <w:pPr>
        <w:jc w:val="both"/>
      </w:pPr>
      <w:r w:rsidRPr="00C34D38">
        <w:rPr>
          <w:bCs/>
        </w:rPr>
        <w:t xml:space="preserve">Архангельский; Безымянный; Братиславский; Календарный; Конечный; Котовского; Магнитогорский; Мебельный; Новогодний; Прибрежный; </w:t>
      </w:r>
      <w:r w:rsidR="00475B86">
        <w:rPr>
          <w:bCs/>
        </w:rPr>
        <w:t>П</w:t>
      </w:r>
      <w:r w:rsidR="0048126B" w:rsidRPr="00C34D38">
        <w:rPr>
          <w:bCs/>
        </w:rPr>
        <w:t>роезд</w:t>
      </w:r>
      <w:r w:rsidRPr="00C34D38">
        <w:rPr>
          <w:bCs/>
        </w:rPr>
        <w:t xml:space="preserve">ной; Промежуточный; Серова; Тульский; Ульяновский; Чановский; Яблоневый; </w:t>
      </w:r>
    </w:p>
    <w:p w14:paraId="608DFD98" w14:textId="77777777" w:rsidR="009B0631" w:rsidRPr="00C34D38" w:rsidRDefault="0048126B" w:rsidP="0090011A">
      <w:pPr>
        <w:jc w:val="both"/>
        <w:rPr>
          <w:bCs/>
        </w:rPr>
      </w:pPr>
      <w:r w:rsidRPr="00C34D38">
        <w:t>проезд</w:t>
      </w:r>
      <w:r w:rsidR="0090011A" w:rsidRPr="00C34D38">
        <w:rPr>
          <w:bCs/>
        </w:rPr>
        <w:t xml:space="preserve">: </w:t>
      </w:r>
    </w:p>
    <w:p w14:paraId="4246A794" w14:textId="77777777" w:rsidR="0090011A" w:rsidRPr="00C34D38" w:rsidRDefault="0090011A" w:rsidP="0090011A">
      <w:pPr>
        <w:jc w:val="both"/>
        <w:rPr>
          <w:bCs/>
        </w:rPr>
      </w:pPr>
      <w:r w:rsidRPr="00C34D38">
        <w:rPr>
          <w:bCs/>
        </w:rPr>
        <w:t>Ленинобадский;</w:t>
      </w:r>
    </w:p>
    <w:p w14:paraId="2B97C02B" w14:textId="77777777" w:rsidR="00832532" w:rsidRPr="00C34D38" w:rsidRDefault="0090011A" w:rsidP="0090011A">
      <w:pPr>
        <w:jc w:val="both"/>
        <w:rPr>
          <w:bCs/>
        </w:rPr>
      </w:pPr>
      <w:r w:rsidRPr="00C34D38">
        <w:rPr>
          <w:bCs/>
        </w:rPr>
        <w:t xml:space="preserve">дачное некоммерческое товарищество: </w:t>
      </w:r>
    </w:p>
    <w:p w14:paraId="77B3FE92" w14:textId="77777777" w:rsidR="0090011A" w:rsidRPr="00C34D38" w:rsidRDefault="0090011A" w:rsidP="0090011A">
      <w:pPr>
        <w:jc w:val="both"/>
        <w:rPr>
          <w:bCs/>
        </w:rPr>
      </w:pPr>
      <w:r w:rsidRPr="00C34D38">
        <w:rPr>
          <w:bCs/>
        </w:rPr>
        <w:t xml:space="preserve">«Островок»; </w:t>
      </w:r>
    </w:p>
    <w:p w14:paraId="4F3A15C8" w14:textId="77777777" w:rsidR="00832532" w:rsidRPr="00C34D38" w:rsidRDefault="0090011A" w:rsidP="0090011A">
      <w:pPr>
        <w:jc w:val="both"/>
        <w:rPr>
          <w:bCs/>
        </w:rPr>
      </w:pPr>
      <w:r w:rsidRPr="00C34D38">
        <w:t>садоводческие некоммерческие товарищества:</w:t>
      </w:r>
      <w:r w:rsidRPr="00C34D38">
        <w:rPr>
          <w:bCs/>
        </w:rPr>
        <w:t xml:space="preserve"> </w:t>
      </w:r>
    </w:p>
    <w:p w14:paraId="0262857B" w14:textId="77777777" w:rsidR="007D3B16" w:rsidRPr="00C34D38" w:rsidRDefault="0090011A" w:rsidP="0090011A">
      <w:pPr>
        <w:jc w:val="both"/>
        <w:rPr>
          <w:bCs/>
        </w:rPr>
      </w:pPr>
      <w:r w:rsidRPr="00C34D38">
        <w:rPr>
          <w:bCs/>
        </w:rPr>
        <w:t>«Береговой-1»;</w:t>
      </w:r>
      <w:r w:rsidRPr="00C34D38">
        <w:t xml:space="preserve"> «Бережки»; </w:t>
      </w:r>
      <w:r w:rsidRPr="00C34D38">
        <w:rPr>
          <w:caps/>
        </w:rPr>
        <w:t>«В</w:t>
      </w:r>
      <w:r w:rsidRPr="00C34D38">
        <w:rPr>
          <w:bCs/>
        </w:rPr>
        <w:t xml:space="preserve">одолей»; «Приозерное»; «Приозерное-2»; </w:t>
      </w:r>
    </w:p>
    <w:p w14:paraId="18A781C6" w14:textId="77777777" w:rsidR="00832532" w:rsidRPr="00C34D38" w:rsidRDefault="007D3B16" w:rsidP="0090011A">
      <w:pPr>
        <w:jc w:val="both"/>
        <w:rPr>
          <w:bCs/>
        </w:rPr>
      </w:pPr>
      <w:r w:rsidRPr="00C34D38">
        <w:rPr>
          <w:bCs/>
        </w:rPr>
        <w:t xml:space="preserve">садоводческое некоммерческое товарищество собственников недвижимости: </w:t>
      </w:r>
    </w:p>
    <w:p w14:paraId="6D2A4459" w14:textId="77777777" w:rsidR="0090011A" w:rsidRPr="00C34D38" w:rsidRDefault="0090011A" w:rsidP="0090011A">
      <w:pPr>
        <w:jc w:val="both"/>
      </w:pPr>
      <w:r w:rsidRPr="00C34D38">
        <w:rPr>
          <w:bCs/>
        </w:rPr>
        <w:t>«Родничок».</w:t>
      </w:r>
    </w:p>
    <w:p w14:paraId="098CFCC0" w14:textId="77777777" w:rsidR="0090011A" w:rsidRPr="00C34D38" w:rsidRDefault="0090011A" w:rsidP="0090011A">
      <w:pPr>
        <w:jc w:val="both"/>
      </w:pPr>
    </w:p>
    <w:p w14:paraId="00C91351" w14:textId="284F8483" w:rsidR="0090011A" w:rsidRPr="00C34D38" w:rsidRDefault="0090011A" w:rsidP="0090011A">
      <w:pPr>
        <w:jc w:val="center"/>
        <w:rPr>
          <w:caps/>
        </w:rPr>
      </w:pPr>
      <w:r w:rsidRPr="00C34D38">
        <w:t xml:space="preserve">Одномандатный избирательный округ </w:t>
      </w:r>
      <w:r w:rsidRPr="00C34D38">
        <w:rPr>
          <w:caps/>
        </w:rPr>
        <w:t>№11</w:t>
      </w:r>
    </w:p>
    <w:p w14:paraId="3CF6BB6E" w14:textId="793CB4F6" w:rsidR="0090011A" w:rsidRPr="00C34D38" w:rsidRDefault="0090011A" w:rsidP="0090011A">
      <w:pPr>
        <w:jc w:val="center"/>
        <w:outlineLvl w:val="0"/>
      </w:pPr>
      <w:r w:rsidRPr="00C34D38">
        <w:t>(</w:t>
      </w:r>
      <w:r w:rsidR="00475B86">
        <w:t>ц</w:t>
      </w:r>
      <w:r w:rsidR="0048126B" w:rsidRPr="00C34D38">
        <w:t xml:space="preserve">ентр избирательного округа </w:t>
      </w:r>
      <w:r w:rsidR="00475B86">
        <w:t>-</w:t>
      </w:r>
      <w:r w:rsidRPr="00C34D38">
        <w:t xml:space="preserve"> г</w:t>
      </w:r>
      <w:r w:rsidR="00475B86">
        <w:t>ород</w:t>
      </w:r>
      <w:r w:rsidRPr="00C34D38">
        <w:t xml:space="preserve"> Новокузнецк, ул</w:t>
      </w:r>
      <w:r w:rsidR="00475B86">
        <w:t>ица</w:t>
      </w:r>
      <w:r w:rsidRPr="00C34D38">
        <w:t xml:space="preserve"> Ленина, 38)</w:t>
      </w:r>
    </w:p>
    <w:p w14:paraId="60813CDB" w14:textId="77777777" w:rsidR="0090011A" w:rsidRPr="00C34D38" w:rsidRDefault="0090011A" w:rsidP="0090011A"/>
    <w:p w14:paraId="59089751" w14:textId="3258DBD1"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22645</w:t>
      </w:r>
      <w:r w:rsidR="009B0631" w:rsidRPr="00C34D38">
        <w:t>.</w:t>
      </w:r>
    </w:p>
    <w:p w14:paraId="39A1DEA2" w14:textId="77777777" w:rsidR="0090011A" w:rsidRPr="00C34D38" w:rsidRDefault="0090011A" w:rsidP="0090011A">
      <w:r w:rsidRPr="00C34D38">
        <w:t>В границы избирательного округа входят:</w:t>
      </w:r>
    </w:p>
    <w:p w14:paraId="11E6CF63" w14:textId="77777777" w:rsidR="0090011A" w:rsidRPr="00C34D38" w:rsidRDefault="0048126B" w:rsidP="0090011A">
      <w:pPr>
        <w:rPr>
          <w:color w:val="000000"/>
        </w:rPr>
      </w:pPr>
      <w:r w:rsidRPr="00C34D38">
        <w:rPr>
          <w:color w:val="000000"/>
        </w:rPr>
        <w:t>проспект</w:t>
      </w:r>
      <w:r w:rsidR="0090011A" w:rsidRPr="00C34D38">
        <w:rPr>
          <w:color w:val="000000"/>
        </w:rPr>
        <w:t xml:space="preserve">: </w:t>
      </w:r>
    </w:p>
    <w:p w14:paraId="5EAEB6F8" w14:textId="77777777" w:rsidR="0090011A" w:rsidRPr="00C34D38" w:rsidRDefault="0090011A" w:rsidP="0090011A">
      <w:pPr>
        <w:jc w:val="both"/>
        <w:rPr>
          <w:color w:val="000000"/>
        </w:rPr>
      </w:pPr>
      <w:r w:rsidRPr="00C34D38">
        <w:rPr>
          <w:color w:val="000000"/>
        </w:rPr>
        <w:t>Дружбы, 50, 52, 54, 56, 58, 60, 62,</w:t>
      </w:r>
      <w:r w:rsidRPr="00C34D38">
        <w:rPr>
          <w:caps/>
          <w:color w:val="000000"/>
        </w:rPr>
        <w:t xml:space="preserve"> 65, 67, 69;</w:t>
      </w:r>
    </w:p>
    <w:p w14:paraId="6FAE3629"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r w:rsidR="0090011A" w:rsidRPr="00C34D38">
        <w:rPr>
          <w:color w:val="000000"/>
        </w:rPr>
        <w:tab/>
      </w:r>
    </w:p>
    <w:p w14:paraId="0960BC95" w14:textId="77777777" w:rsidR="0090011A" w:rsidRPr="00C34D38" w:rsidRDefault="0090011A" w:rsidP="0090011A">
      <w:pPr>
        <w:jc w:val="both"/>
        <w:rPr>
          <w:color w:val="000000"/>
        </w:rPr>
      </w:pPr>
      <w:r w:rsidRPr="00C34D38">
        <w:rPr>
          <w:color w:val="000000"/>
        </w:rPr>
        <w:t xml:space="preserve">Грдины, 12, 14, 16, 16А, 18, 19, 22, 23, 24, 26, 26А, 27, 28, 29, 33, 37; </w:t>
      </w:r>
    </w:p>
    <w:p w14:paraId="5F2F5301" w14:textId="77777777" w:rsidR="0090011A" w:rsidRPr="00C34D38" w:rsidRDefault="0090011A" w:rsidP="0090011A">
      <w:pPr>
        <w:jc w:val="both"/>
        <w:rPr>
          <w:color w:val="000000"/>
        </w:rPr>
      </w:pPr>
      <w:r w:rsidRPr="00C34D38">
        <w:rPr>
          <w:color w:val="000000"/>
        </w:rPr>
        <w:t>Достоевского, 1, 3, 3А, 19, 22, 23, 24, 25, 26, 31, 31А, 34, 36, 38, 42, 44, 44А, 46А, 48;</w:t>
      </w:r>
    </w:p>
    <w:p w14:paraId="35903404" w14:textId="77777777" w:rsidR="0090011A" w:rsidRPr="00C34D38" w:rsidRDefault="0090011A" w:rsidP="0090011A">
      <w:pPr>
        <w:jc w:val="both"/>
        <w:rPr>
          <w:color w:val="000000"/>
        </w:rPr>
      </w:pPr>
      <w:r w:rsidRPr="00C34D38">
        <w:rPr>
          <w:color w:val="000000"/>
        </w:rPr>
        <w:t xml:space="preserve">Запорожская, 1, 3, 5, 7, 9, 15, 15А; </w:t>
      </w:r>
    </w:p>
    <w:p w14:paraId="78285172" w14:textId="77777777" w:rsidR="0090011A" w:rsidRPr="00C34D38" w:rsidRDefault="0090011A" w:rsidP="0090011A">
      <w:pPr>
        <w:jc w:val="both"/>
      </w:pPr>
      <w:r w:rsidRPr="00C34D38">
        <w:rPr>
          <w:color w:val="000000"/>
        </w:rPr>
        <w:t>Кирова, 72, 74, 76, 78, 79, 80, 82, 84, 88, 89, 89А, 90, 91, 92, 93, 94, 95, 97, 99, 100, 101, 101А, 103, 105, 107, 109, 111, 113, 115, 119, 123, 125, 127, 129, 131, 133;</w:t>
      </w:r>
      <w:r w:rsidRPr="00C34D38">
        <w:t xml:space="preserve"> </w:t>
      </w:r>
    </w:p>
    <w:p w14:paraId="3DC97401" w14:textId="77777777" w:rsidR="0090011A" w:rsidRPr="00C34D38" w:rsidRDefault="0090011A" w:rsidP="0090011A">
      <w:pPr>
        <w:jc w:val="both"/>
        <w:rPr>
          <w:color w:val="000000"/>
        </w:rPr>
      </w:pPr>
      <w:r w:rsidRPr="00C34D38">
        <w:rPr>
          <w:color w:val="000000"/>
        </w:rPr>
        <w:t>Крылова</w:t>
      </w:r>
      <w:r w:rsidR="00C34D38" w:rsidRPr="00C34D38">
        <w:rPr>
          <w:color w:val="000000"/>
        </w:rPr>
        <w:t>, с 1А по 30;</w:t>
      </w:r>
      <w:r w:rsidRPr="00C34D38">
        <w:rPr>
          <w:color w:val="000000"/>
        </w:rPr>
        <w:t xml:space="preserve"> </w:t>
      </w:r>
    </w:p>
    <w:p w14:paraId="74743249" w14:textId="77777777" w:rsidR="0090011A" w:rsidRPr="00C34D38" w:rsidRDefault="0090011A" w:rsidP="0090011A">
      <w:pPr>
        <w:jc w:val="both"/>
        <w:rPr>
          <w:color w:val="000000"/>
        </w:rPr>
      </w:pPr>
      <w:r w:rsidRPr="00C34D38">
        <w:rPr>
          <w:color w:val="000000"/>
        </w:rPr>
        <w:t>Ленина, 9, 11, 13, 15, 17, 19, 20, 21, 22, 23, 24, 26, 28;</w:t>
      </w:r>
    </w:p>
    <w:p w14:paraId="28BA1840" w14:textId="77777777" w:rsidR="0090011A" w:rsidRPr="00C34D38" w:rsidRDefault="0090011A" w:rsidP="0090011A">
      <w:pPr>
        <w:jc w:val="both"/>
        <w:rPr>
          <w:color w:val="000000"/>
        </w:rPr>
      </w:pPr>
      <w:r w:rsidRPr="00C34D38">
        <w:rPr>
          <w:color w:val="000000"/>
        </w:rPr>
        <w:t>Луначарского, 2, 4, 6, 8, 10, 12, 14;</w:t>
      </w:r>
    </w:p>
    <w:p w14:paraId="0641214D" w14:textId="77777777" w:rsidR="0090011A" w:rsidRPr="00C34D38" w:rsidRDefault="0090011A" w:rsidP="0090011A">
      <w:pPr>
        <w:jc w:val="both"/>
        <w:rPr>
          <w:color w:val="000000"/>
        </w:rPr>
      </w:pPr>
      <w:r w:rsidRPr="00C34D38">
        <w:rPr>
          <w:color w:val="000000"/>
        </w:rPr>
        <w:t>Народная, 3, 5, 7, 9, 11, 11Б, 13, 13А, 13Б, 15,</w:t>
      </w:r>
      <w:r w:rsidR="009B0631" w:rsidRPr="00C34D38">
        <w:rPr>
          <w:color w:val="000000"/>
        </w:rPr>
        <w:t xml:space="preserve"> </w:t>
      </w:r>
      <w:r w:rsidRPr="00C34D38">
        <w:rPr>
          <w:color w:val="000000"/>
        </w:rPr>
        <w:t>17,</w:t>
      </w:r>
      <w:r w:rsidR="009B0631" w:rsidRPr="00C34D38">
        <w:rPr>
          <w:color w:val="000000"/>
        </w:rPr>
        <w:t xml:space="preserve"> </w:t>
      </w:r>
      <w:r w:rsidRPr="00C34D38">
        <w:rPr>
          <w:color w:val="000000"/>
        </w:rPr>
        <w:t>19, 21, 23, 25;</w:t>
      </w:r>
    </w:p>
    <w:p w14:paraId="0BA7367B" w14:textId="77777777" w:rsidR="0090011A" w:rsidRPr="00C34D38" w:rsidRDefault="0090011A" w:rsidP="0090011A">
      <w:pPr>
        <w:jc w:val="both"/>
        <w:rPr>
          <w:color w:val="000000"/>
        </w:rPr>
      </w:pPr>
      <w:r w:rsidRPr="00C34D38">
        <w:rPr>
          <w:color w:val="000000"/>
        </w:rPr>
        <w:t>Обнорского</w:t>
      </w:r>
      <w:r w:rsidR="009B0631" w:rsidRPr="00C34D38">
        <w:rPr>
          <w:color w:val="000000"/>
        </w:rPr>
        <w:t>,</w:t>
      </w:r>
      <w:r w:rsidRPr="00C34D38">
        <w:rPr>
          <w:color w:val="000000"/>
        </w:rPr>
        <w:t xml:space="preserve"> 2, 4, 6, 8,</w:t>
      </w:r>
      <w:r w:rsidR="009B0631" w:rsidRPr="00C34D38">
        <w:rPr>
          <w:color w:val="000000"/>
        </w:rPr>
        <w:t xml:space="preserve"> </w:t>
      </w:r>
      <w:r w:rsidRPr="00C34D38">
        <w:rPr>
          <w:color w:val="000000"/>
        </w:rPr>
        <w:t>12, 14, 14А, 16, 18, 20, 22, 22А;</w:t>
      </w:r>
    </w:p>
    <w:p w14:paraId="28E1C64E" w14:textId="77777777" w:rsidR="0090011A" w:rsidRPr="00C34D38" w:rsidRDefault="0090011A" w:rsidP="0090011A">
      <w:pPr>
        <w:jc w:val="both"/>
        <w:rPr>
          <w:color w:val="000000"/>
        </w:rPr>
      </w:pPr>
      <w:r w:rsidRPr="00C34D38">
        <w:rPr>
          <w:color w:val="000000"/>
        </w:rPr>
        <w:t>Полосухина, 1, 3, 4, 19, 20, 21, 22, 23, 24, 25, 26, 28, 30, 33, 35, 36, 38, 39, 41, 43, 52;</w:t>
      </w:r>
    </w:p>
    <w:p w14:paraId="78816BF5" w14:textId="77777777" w:rsidR="0090011A" w:rsidRPr="00C34D38" w:rsidRDefault="0090011A" w:rsidP="0090011A">
      <w:pPr>
        <w:jc w:val="both"/>
        <w:rPr>
          <w:color w:val="000000"/>
        </w:rPr>
      </w:pPr>
      <w:r w:rsidRPr="00C34D38">
        <w:rPr>
          <w:color w:val="000000"/>
        </w:rPr>
        <w:t>Столбовая</w:t>
      </w:r>
      <w:r w:rsidR="00C34D38" w:rsidRPr="00C34D38">
        <w:rPr>
          <w:color w:val="000000"/>
        </w:rPr>
        <w:t>, с</w:t>
      </w:r>
      <w:r w:rsidRPr="00C34D38">
        <w:rPr>
          <w:color w:val="000000"/>
        </w:rPr>
        <w:t xml:space="preserve"> </w:t>
      </w:r>
      <w:r w:rsidR="00C34D38" w:rsidRPr="00C34D38">
        <w:rPr>
          <w:color w:val="000000"/>
        </w:rPr>
        <w:t>1 по 10</w:t>
      </w:r>
      <w:r w:rsidRPr="00C34D38">
        <w:rPr>
          <w:color w:val="000000"/>
        </w:rPr>
        <w:t>;</w:t>
      </w:r>
    </w:p>
    <w:p w14:paraId="18179D1A" w14:textId="77777777" w:rsidR="0090011A" w:rsidRPr="00C34D38" w:rsidRDefault="0090011A" w:rsidP="0090011A">
      <w:pPr>
        <w:jc w:val="both"/>
        <w:rPr>
          <w:color w:val="000000"/>
        </w:rPr>
      </w:pPr>
      <w:r w:rsidRPr="00C34D38">
        <w:rPr>
          <w:color w:val="000000"/>
        </w:rPr>
        <w:t>Тольятти, 26, 28, 28А, 30, 32, 34;</w:t>
      </w:r>
    </w:p>
    <w:p w14:paraId="5CF2B51A" w14:textId="77777777" w:rsidR="0090011A" w:rsidRPr="00C34D38" w:rsidRDefault="0090011A" w:rsidP="0090011A">
      <w:pPr>
        <w:jc w:val="both"/>
        <w:rPr>
          <w:color w:val="000000"/>
        </w:rPr>
      </w:pPr>
      <w:r w:rsidRPr="00C34D38">
        <w:rPr>
          <w:color w:val="000000"/>
        </w:rPr>
        <w:t>Транспортная, 113, 113А, 113Б, 117, 119, 121, 123, 125, 127, 129, 130, 131, 133;</w:t>
      </w:r>
    </w:p>
    <w:p w14:paraId="661A8B4C" w14:textId="77777777" w:rsidR="0090011A" w:rsidRPr="00C34D38" w:rsidRDefault="0090011A" w:rsidP="0090011A">
      <w:pPr>
        <w:jc w:val="both"/>
        <w:rPr>
          <w:color w:val="000000"/>
        </w:rPr>
      </w:pPr>
      <w:r w:rsidRPr="00C34D38">
        <w:rPr>
          <w:color w:val="000000"/>
        </w:rPr>
        <w:t>Шункова, 1, 1А, 2, 3, 4, 7, 9, 10, 11, 12, 13, 14;</w:t>
      </w:r>
    </w:p>
    <w:p w14:paraId="235ECF2F" w14:textId="77777777" w:rsidR="0090011A" w:rsidRPr="00C34D38" w:rsidRDefault="0090011A" w:rsidP="0090011A">
      <w:pPr>
        <w:jc w:val="both"/>
        <w:rPr>
          <w:color w:val="000000"/>
        </w:rPr>
      </w:pPr>
      <w:r w:rsidRPr="00C34D38">
        <w:rPr>
          <w:color w:val="000000"/>
        </w:rPr>
        <w:t xml:space="preserve">Анжерская; Антарктическая; Байкальская; Барнаульская; Бестужева; Бийская; Водная; Водопадная; Воткинская; Геологическая; Заливная; Итатская; Картасская; Коломенская; Кольцова; Конева, 11; Красная; Кривая; Куликовская; Лагерная; Лазарева; Набережная; Нагорная; Новая; Новокузнецкая; Одесская; Озерная; Пестеля; Подкаменная; Предмостная; Профессиональная; Райсоветская; Садовая; Самаркандская; Серафимовича; Таллинская; Тамбовская; Толмачева; Тургенева; Чехова; Щепкина; </w:t>
      </w:r>
    </w:p>
    <w:p w14:paraId="073EF91F" w14:textId="77777777" w:rsidR="0090011A" w:rsidRPr="00C34D38" w:rsidRDefault="0048126B" w:rsidP="0090011A">
      <w:pPr>
        <w:jc w:val="both"/>
        <w:rPr>
          <w:color w:val="000000"/>
        </w:rPr>
      </w:pPr>
      <w:r w:rsidRPr="00C34D38">
        <w:rPr>
          <w:color w:val="000000"/>
        </w:rPr>
        <w:t>переулки</w:t>
      </w:r>
      <w:r w:rsidR="0090011A" w:rsidRPr="00C34D38">
        <w:rPr>
          <w:color w:val="000000"/>
        </w:rPr>
        <w:t xml:space="preserve">: </w:t>
      </w:r>
      <w:r w:rsidR="0090011A" w:rsidRPr="00C34D38">
        <w:rPr>
          <w:color w:val="000000"/>
        </w:rPr>
        <w:tab/>
        <w:t xml:space="preserve"> </w:t>
      </w:r>
    </w:p>
    <w:p w14:paraId="15E7D2D6" w14:textId="77777777" w:rsidR="0090011A" w:rsidRPr="00C34D38" w:rsidRDefault="0090011A" w:rsidP="0090011A">
      <w:pPr>
        <w:jc w:val="both"/>
        <w:rPr>
          <w:color w:val="000000"/>
        </w:rPr>
      </w:pPr>
      <w:r w:rsidRPr="00C34D38">
        <w:rPr>
          <w:color w:val="000000"/>
        </w:rPr>
        <w:t>Автомобильный; Арсенальский; Блиновский; Глухой; Дворцовый; Ивановский; Каменский Казацкий; Кокандский; Кольцова; Крайний; Кривой; Кузнецкий; Нагорный; Новый; Огородный; Одесский; Прокопьевский; Русинский; Рябиновый; Старательский; Фронтальный;</w:t>
      </w:r>
    </w:p>
    <w:p w14:paraId="79901489" w14:textId="77777777" w:rsidR="0090011A" w:rsidRPr="00C34D38" w:rsidRDefault="0048126B" w:rsidP="0090011A">
      <w:pPr>
        <w:jc w:val="both"/>
        <w:rPr>
          <w:color w:val="000000"/>
        </w:rPr>
      </w:pPr>
      <w:r w:rsidRPr="00C34D38">
        <w:rPr>
          <w:color w:val="000000"/>
        </w:rPr>
        <w:t>проезд</w:t>
      </w:r>
      <w:r w:rsidR="0090011A" w:rsidRPr="00C34D38">
        <w:rPr>
          <w:color w:val="000000"/>
        </w:rPr>
        <w:t xml:space="preserve">ы: </w:t>
      </w:r>
    </w:p>
    <w:p w14:paraId="2770BFD6" w14:textId="77777777" w:rsidR="0090011A" w:rsidRPr="00C34D38" w:rsidRDefault="0090011A" w:rsidP="0090011A">
      <w:pPr>
        <w:jc w:val="both"/>
        <w:rPr>
          <w:color w:val="000000"/>
        </w:rPr>
      </w:pPr>
      <w:r w:rsidRPr="00C34D38">
        <w:rPr>
          <w:color w:val="000000"/>
        </w:rPr>
        <w:t>Гранатовый; Зеравшанский; Тогульский; Флеровского.</w:t>
      </w:r>
    </w:p>
    <w:p w14:paraId="2B7C3628" w14:textId="77777777" w:rsidR="0090011A" w:rsidRPr="00C34D38" w:rsidRDefault="0090011A" w:rsidP="0090011A">
      <w:pPr>
        <w:jc w:val="center"/>
      </w:pPr>
    </w:p>
    <w:p w14:paraId="573665F6" w14:textId="15F5AF4E" w:rsidR="0090011A" w:rsidRPr="00C34D38" w:rsidRDefault="0090011A" w:rsidP="0090011A">
      <w:pPr>
        <w:jc w:val="center"/>
        <w:rPr>
          <w:caps/>
        </w:rPr>
      </w:pPr>
      <w:r w:rsidRPr="00C34D38">
        <w:t xml:space="preserve">Одномандатный избирательный округ </w:t>
      </w:r>
      <w:r w:rsidRPr="00C34D38">
        <w:rPr>
          <w:caps/>
        </w:rPr>
        <w:t>№12</w:t>
      </w:r>
    </w:p>
    <w:p w14:paraId="5CF26881" w14:textId="5335E4E3" w:rsidR="0090011A" w:rsidRPr="00C34D38" w:rsidRDefault="0090011A" w:rsidP="0090011A">
      <w:pPr>
        <w:jc w:val="center"/>
        <w:outlineLvl w:val="0"/>
      </w:pPr>
      <w:r w:rsidRPr="00C34D38">
        <w:t>(</w:t>
      </w:r>
      <w:r w:rsidR="00475B86">
        <w:t>ц</w:t>
      </w:r>
      <w:r w:rsidR="0048126B" w:rsidRPr="00C34D38">
        <w:t xml:space="preserve">ентр избирательного округа </w:t>
      </w:r>
      <w:r w:rsidR="00475B86">
        <w:t>-</w:t>
      </w:r>
      <w:r w:rsidRPr="00C34D38">
        <w:t xml:space="preserve"> г</w:t>
      </w:r>
      <w:r w:rsidR="00475B86">
        <w:t>ород</w:t>
      </w:r>
      <w:r w:rsidRPr="00C34D38">
        <w:t xml:space="preserve"> Новокузнецк, пр</w:t>
      </w:r>
      <w:r w:rsidR="00475B86">
        <w:t>оспект</w:t>
      </w:r>
      <w:r w:rsidRPr="00C34D38">
        <w:t xml:space="preserve"> Металлургов, 44)</w:t>
      </w:r>
    </w:p>
    <w:p w14:paraId="5AA00A68" w14:textId="77777777" w:rsidR="0090011A" w:rsidRPr="00C34D38" w:rsidRDefault="0090011A" w:rsidP="0090011A"/>
    <w:p w14:paraId="48BC270D" w14:textId="2A8EEDD2"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21958</w:t>
      </w:r>
      <w:r w:rsidR="009B0631" w:rsidRPr="00C34D38">
        <w:t>.</w:t>
      </w:r>
    </w:p>
    <w:p w14:paraId="7532ED72" w14:textId="77777777" w:rsidR="0090011A" w:rsidRPr="00C34D38" w:rsidRDefault="0090011A" w:rsidP="0090011A">
      <w:pPr>
        <w:jc w:val="both"/>
      </w:pPr>
      <w:r w:rsidRPr="00C34D38">
        <w:t>В границы избирательного округа входят:</w:t>
      </w:r>
    </w:p>
    <w:p w14:paraId="3DCC1272" w14:textId="4D9D4449" w:rsidR="0090011A" w:rsidRPr="00C34D38" w:rsidRDefault="00475B86" w:rsidP="0090011A">
      <w:pPr>
        <w:jc w:val="both"/>
        <w:rPr>
          <w:color w:val="000000"/>
        </w:rPr>
      </w:pPr>
      <w:r>
        <w:rPr>
          <w:color w:val="000000"/>
        </w:rPr>
        <w:t>п</w:t>
      </w:r>
      <w:r w:rsidR="0090011A" w:rsidRPr="00C34D38">
        <w:rPr>
          <w:color w:val="000000"/>
        </w:rPr>
        <w:t xml:space="preserve">роспекты: </w:t>
      </w:r>
    </w:p>
    <w:p w14:paraId="58EC65C5" w14:textId="77777777" w:rsidR="0090011A" w:rsidRPr="00C34D38" w:rsidRDefault="0090011A" w:rsidP="0090011A">
      <w:pPr>
        <w:jc w:val="both"/>
        <w:rPr>
          <w:caps/>
          <w:color w:val="000000"/>
        </w:rPr>
      </w:pPr>
      <w:r w:rsidRPr="00C34D38">
        <w:rPr>
          <w:color w:val="000000"/>
        </w:rPr>
        <w:t>Бардина, 36, 38, 40, 44;</w:t>
      </w:r>
    </w:p>
    <w:p w14:paraId="000925EA" w14:textId="77777777" w:rsidR="0090011A" w:rsidRPr="00C34D38" w:rsidRDefault="0090011A" w:rsidP="0090011A">
      <w:pPr>
        <w:jc w:val="both"/>
        <w:rPr>
          <w:caps/>
          <w:color w:val="000000"/>
        </w:rPr>
      </w:pPr>
      <w:r w:rsidRPr="00C34D38">
        <w:rPr>
          <w:color w:val="000000"/>
        </w:rPr>
        <w:t>Дружбы, 19, 21, 28, 29, 30, 31, 32, 33, 34, 34А, 35, 36, 37, 38, 40, 42, 43, 44, 45, 46, 47, 48, 49, 51, 53, 55, 57, 59, 61, 63;</w:t>
      </w:r>
    </w:p>
    <w:p w14:paraId="7A003255" w14:textId="77777777" w:rsidR="0090011A" w:rsidRPr="00C34D38" w:rsidRDefault="0090011A" w:rsidP="0090011A">
      <w:pPr>
        <w:jc w:val="both"/>
        <w:rPr>
          <w:color w:val="000000"/>
        </w:rPr>
      </w:pPr>
      <w:r w:rsidRPr="00C34D38">
        <w:rPr>
          <w:color w:val="000000"/>
        </w:rPr>
        <w:t xml:space="preserve">Октябрьский, 2, 2А, 3, 4, 5, 5А, 6, 7, 8, 10, 12, 13, 15, 17, 19, 21, 23, 25, 27, 29, 31, 33, 35, 37, 37А, 37Б, 43, 45, 47, 51, 53, 55, 55А, 57, 59, 61, 39, 41; </w:t>
      </w:r>
    </w:p>
    <w:p w14:paraId="7497ED26"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0371C59E" w14:textId="77777777" w:rsidR="0090011A" w:rsidRPr="00C34D38" w:rsidRDefault="0090011A" w:rsidP="0090011A">
      <w:pPr>
        <w:jc w:val="both"/>
        <w:rPr>
          <w:color w:val="000000"/>
        </w:rPr>
      </w:pPr>
      <w:r w:rsidRPr="00C34D38">
        <w:rPr>
          <w:color w:val="000000"/>
        </w:rPr>
        <w:t>Грдины, 1, 3, 4, 5, 6А, 7, 8, 9, 10, 11, 13, 15, 17;</w:t>
      </w:r>
    </w:p>
    <w:p w14:paraId="3EB6E6C9" w14:textId="77777777" w:rsidR="0090011A" w:rsidRPr="00C34D38" w:rsidRDefault="0090011A" w:rsidP="0090011A">
      <w:pPr>
        <w:jc w:val="both"/>
        <w:rPr>
          <w:color w:val="000000"/>
        </w:rPr>
      </w:pPr>
      <w:r w:rsidRPr="00C34D38">
        <w:rPr>
          <w:color w:val="000000"/>
        </w:rPr>
        <w:t>Кирова, 50, 52, 54, 56, 58, 60, 62, 64;</w:t>
      </w:r>
    </w:p>
    <w:p w14:paraId="09C08331" w14:textId="77777777" w:rsidR="0090011A" w:rsidRPr="00C34D38" w:rsidRDefault="0090011A" w:rsidP="0090011A">
      <w:pPr>
        <w:jc w:val="both"/>
        <w:rPr>
          <w:color w:val="000000"/>
        </w:rPr>
      </w:pPr>
      <w:r w:rsidRPr="00C34D38">
        <w:rPr>
          <w:color w:val="000000"/>
        </w:rPr>
        <w:t>Сеченова, 1, 2, 4, 6, 7, 8;</w:t>
      </w:r>
    </w:p>
    <w:p w14:paraId="39759DEE" w14:textId="77777777" w:rsidR="0090011A" w:rsidRPr="00C34D38" w:rsidRDefault="0090011A" w:rsidP="0090011A">
      <w:pPr>
        <w:jc w:val="both"/>
        <w:rPr>
          <w:color w:val="000000"/>
        </w:rPr>
      </w:pPr>
      <w:r w:rsidRPr="00C34D38">
        <w:rPr>
          <w:color w:val="000000"/>
        </w:rPr>
        <w:t>Тольятти, 1, 1А, 2, 3А, 4, 5, 5Б, 6, 7, 8, 9, 9Б, 10, 15,</w:t>
      </w:r>
      <w:r w:rsidR="009B0631" w:rsidRPr="00C34D38">
        <w:rPr>
          <w:color w:val="000000"/>
        </w:rPr>
        <w:t xml:space="preserve"> </w:t>
      </w:r>
      <w:r w:rsidRPr="00C34D38">
        <w:rPr>
          <w:color w:val="000000"/>
        </w:rPr>
        <w:t>16, 17,</w:t>
      </w:r>
      <w:r w:rsidR="009B0631" w:rsidRPr="00C34D38">
        <w:rPr>
          <w:color w:val="000000"/>
        </w:rPr>
        <w:t xml:space="preserve"> </w:t>
      </w:r>
      <w:r w:rsidRPr="00C34D38">
        <w:rPr>
          <w:color w:val="000000"/>
        </w:rPr>
        <w:t>18, 19, 21, 23, 25;</w:t>
      </w:r>
    </w:p>
    <w:p w14:paraId="703896F7" w14:textId="77777777" w:rsidR="0090011A" w:rsidRPr="00C34D38" w:rsidRDefault="0090011A" w:rsidP="0090011A">
      <w:pPr>
        <w:jc w:val="both"/>
        <w:rPr>
          <w:color w:val="000000"/>
        </w:rPr>
      </w:pPr>
      <w:r w:rsidRPr="00C34D38">
        <w:rPr>
          <w:color w:val="000000"/>
        </w:rPr>
        <w:t>Транспортная, 93, 93А, 93Б, 95, 97, 99, 103, 103А, 105, 107, 109, 111, 115;</w:t>
      </w:r>
    </w:p>
    <w:p w14:paraId="460463F6" w14:textId="77777777" w:rsidR="0090011A" w:rsidRPr="00C34D38" w:rsidRDefault="0090011A" w:rsidP="0090011A">
      <w:pPr>
        <w:jc w:val="both"/>
        <w:rPr>
          <w:color w:val="000000"/>
        </w:rPr>
      </w:pPr>
      <w:r w:rsidRPr="00C34D38">
        <w:rPr>
          <w:color w:val="000000"/>
        </w:rPr>
        <w:t xml:space="preserve">Циолковского, 54, 56, 58, 60, 61, 63, 66, 67, 68, 70, 72, 74, 76; </w:t>
      </w:r>
    </w:p>
    <w:p w14:paraId="317BB34D" w14:textId="77777777" w:rsidR="0090011A" w:rsidRPr="00C34D38" w:rsidRDefault="0090011A" w:rsidP="0090011A">
      <w:pPr>
        <w:jc w:val="both"/>
        <w:rPr>
          <w:color w:val="000000"/>
        </w:rPr>
      </w:pPr>
      <w:r w:rsidRPr="00C34D38">
        <w:rPr>
          <w:bCs/>
          <w:color w:val="000000"/>
        </w:rPr>
        <w:t xml:space="preserve">15 км; </w:t>
      </w:r>
      <w:r w:rsidRPr="00C34D38">
        <w:rPr>
          <w:color w:val="000000"/>
        </w:rPr>
        <w:t>Абагурская; Азотная; Алданская; Антибесская; А.Рожковой; Атбассарская; Беломорская; Берикульская; Волоколамская;</w:t>
      </w:r>
      <w:r w:rsidR="009B0631" w:rsidRPr="00C34D38">
        <w:rPr>
          <w:color w:val="000000"/>
        </w:rPr>
        <w:t xml:space="preserve"> </w:t>
      </w:r>
      <w:r w:rsidRPr="00C34D38">
        <w:rPr>
          <w:color w:val="000000"/>
        </w:rPr>
        <w:t>Волочаевская; В.Петрова; Громовой; Дагестанская; Дачный городок; Земнухова; Камчатская; Кандалепская; Карьерная; Кисловодская; Короленко; Кузбасская; Левашова; Ленинаканская; Нерчинская; Нильская; Орлова; Осьмухина; Парижской Коммуны; Петрозаводская; Пинская; Полигонная; Попова;</w:t>
      </w:r>
      <w:r w:rsidRPr="00C34D38">
        <w:rPr>
          <w:bCs/>
          <w:color w:val="000000"/>
        </w:rPr>
        <w:t xml:space="preserve"> </w:t>
      </w:r>
      <w:r w:rsidRPr="00C34D38">
        <w:rPr>
          <w:color w:val="000000"/>
        </w:rPr>
        <w:t>Приишимская; Сафонова; Спла</w:t>
      </w:r>
      <w:bookmarkStart w:id="0" w:name="_GoBack"/>
      <w:bookmarkEnd w:id="0"/>
      <w:r w:rsidRPr="00C34D38">
        <w:rPr>
          <w:color w:val="000000"/>
        </w:rPr>
        <w:t>вная; Сумского; Тбилисская; Тракторная; Тренева; Тюленина; Шевцовой; Южная; Ясная;</w:t>
      </w:r>
    </w:p>
    <w:p w14:paraId="719A7021" w14:textId="77777777" w:rsidR="0090011A" w:rsidRPr="00C34D38" w:rsidRDefault="0048126B" w:rsidP="0090011A">
      <w:pPr>
        <w:jc w:val="both"/>
        <w:rPr>
          <w:color w:val="000000"/>
        </w:rPr>
      </w:pPr>
      <w:r w:rsidRPr="00C34D38">
        <w:rPr>
          <w:color w:val="000000"/>
        </w:rPr>
        <w:t>переулки</w:t>
      </w:r>
      <w:r w:rsidR="0090011A" w:rsidRPr="00C34D38">
        <w:rPr>
          <w:color w:val="000000"/>
        </w:rPr>
        <w:t>: Аральский; Каспийский; Короленко; Левашова; Малаховский; Татищевский;</w:t>
      </w:r>
    </w:p>
    <w:p w14:paraId="4CCC960D" w14:textId="77777777" w:rsidR="0090011A" w:rsidRPr="00C34D38" w:rsidRDefault="0048126B" w:rsidP="0090011A">
      <w:pPr>
        <w:jc w:val="both"/>
        <w:rPr>
          <w:color w:val="000000"/>
        </w:rPr>
      </w:pPr>
      <w:r w:rsidRPr="00C34D38">
        <w:rPr>
          <w:color w:val="000000"/>
        </w:rPr>
        <w:t>проезд</w:t>
      </w:r>
      <w:r w:rsidR="0090011A" w:rsidRPr="00C34D38">
        <w:rPr>
          <w:color w:val="000000"/>
        </w:rPr>
        <w:t>ы: Дагестанский; Курбатова, 1, 2, 4, 6;</w:t>
      </w:r>
    </w:p>
    <w:p w14:paraId="5FA5587F" w14:textId="41F0A687" w:rsidR="0090011A" w:rsidRPr="00B836CF" w:rsidRDefault="00475B86" w:rsidP="0090011A">
      <w:r w:rsidRPr="00B836CF">
        <w:rPr>
          <w:bCs/>
        </w:rPr>
        <w:t>с</w:t>
      </w:r>
      <w:r w:rsidR="0090011A" w:rsidRPr="00B836CF">
        <w:rPr>
          <w:bCs/>
        </w:rPr>
        <w:t>адоводческое некоммерческое товарищество: «Кешево».</w:t>
      </w:r>
    </w:p>
    <w:p w14:paraId="6540EFEE" w14:textId="77777777" w:rsidR="0090011A" w:rsidRPr="00C34D38" w:rsidRDefault="0090011A" w:rsidP="0090011A">
      <w:pPr>
        <w:jc w:val="center"/>
      </w:pPr>
    </w:p>
    <w:p w14:paraId="0741579A" w14:textId="133A642D" w:rsidR="0090011A" w:rsidRPr="00C34D38" w:rsidRDefault="0090011A" w:rsidP="0090011A">
      <w:pPr>
        <w:jc w:val="center"/>
        <w:rPr>
          <w:caps/>
        </w:rPr>
      </w:pPr>
      <w:r w:rsidRPr="00C34D38">
        <w:t xml:space="preserve">Одномандатный избирательный округ </w:t>
      </w:r>
      <w:r w:rsidRPr="00C34D38">
        <w:rPr>
          <w:caps/>
        </w:rPr>
        <w:t>№13</w:t>
      </w:r>
    </w:p>
    <w:p w14:paraId="70CA7620" w14:textId="1508A9D1" w:rsidR="0090011A" w:rsidRPr="00C34D38" w:rsidRDefault="0090011A" w:rsidP="0090011A">
      <w:pPr>
        <w:jc w:val="center"/>
        <w:outlineLvl w:val="0"/>
      </w:pPr>
      <w:r w:rsidRPr="00C34D38">
        <w:t>(</w:t>
      </w:r>
      <w:r w:rsidR="00475B86">
        <w:t>ц</w:t>
      </w:r>
      <w:r w:rsidR="0048126B" w:rsidRPr="00C34D38">
        <w:t xml:space="preserve">ентр избирательного округа </w:t>
      </w:r>
      <w:r w:rsidR="00475B86">
        <w:t>-</w:t>
      </w:r>
      <w:r w:rsidRPr="00C34D38">
        <w:t xml:space="preserve"> г</w:t>
      </w:r>
      <w:r w:rsidR="00475B86">
        <w:t>ород</w:t>
      </w:r>
      <w:r w:rsidRPr="00C34D38">
        <w:t xml:space="preserve"> Новокузнецк, пр</w:t>
      </w:r>
      <w:r w:rsidR="00475B86">
        <w:t>оспект</w:t>
      </w:r>
      <w:r w:rsidRPr="00C34D38">
        <w:t xml:space="preserve"> Металлургов, 44)</w:t>
      </w:r>
    </w:p>
    <w:p w14:paraId="222298E5" w14:textId="77777777" w:rsidR="0090011A" w:rsidRPr="00C34D38" w:rsidRDefault="0090011A" w:rsidP="0090011A"/>
    <w:p w14:paraId="245058FE" w14:textId="01CE8A14" w:rsidR="0090011A" w:rsidRPr="00C34D38" w:rsidRDefault="0048126B" w:rsidP="0090011A">
      <w:pPr>
        <w:outlineLvl w:val="0"/>
      </w:pPr>
      <w:r w:rsidRPr="00C34D38">
        <w:t>Число избирателей в избирательном округе</w:t>
      </w:r>
      <w:r w:rsidR="0090011A" w:rsidRPr="00C34D38">
        <w:t xml:space="preserve"> </w:t>
      </w:r>
      <w:r w:rsidR="00475B86">
        <w:t>-</w:t>
      </w:r>
      <w:r w:rsidR="0090011A" w:rsidRPr="00C34D38">
        <w:t xml:space="preserve"> 22610</w:t>
      </w:r>
      <w:r w:rsidR="009B0631" w:rsidRPr="00C34D38">
        <w:t>.</w:t>
      </w:r>
    </w:p>
    <w:p w14:paraId="3972CCE9" w14:textId="77777777" w:rsidR="0090011A" w:rsidRPr="00C34D38" w:rsidRDefault="0090011A" w:rsidP="0090011A">
      <w:pPr>
        <w:jc w:val="both"/>
      </w:pPr>
      <w:r w:rsidRPr="00C34D38">
        <w:t>В границы избирательного округа входят:</w:t>
      </w:r>
    </w:p>
    <w:p w14:paraId="042BC8CF" w14:textId="77777777" w:rsidR="0090011A" w:rsidRPr="00C34D38" w:rsidRDefault="0048126B" w:rsidP="0090011A">
      <w:pPr>
        <w:jc w:val="both"/>
        <w:rPr>
          <w:color w:val="000000"/>
        </w:rPr>
      </w:pPr>
      <w:r w:rsidRPr="00C34D38">
        <w:rPr>
          <w:color w:val="000000"/>
        </w:rPr>
        <w:t>проспекты</w:t>
      </w:r>
      <w:r w:rsidR="0090011A" w:rsidRPr="00C34D38">
        <w:rPr>
          <w:color w:val="000000"/>
        </w:rPr>
        <w:t xml:space="preserve">: </w:t>
      </w:r>
    </w:p>
    <w:p w14:paraId="1EC36F97" w14:textId="77777777" w:rsidR="0090011A" w:rsidRPr="00C34D38" w:rsidRDefault="0090011A" w:rsidP="0090011A">
      <w:pPr>
        <w:jc w:val="both"/>
        <w:rPr>
          <w:color w:val="000000"/>
        </w:rPr>
      </w:pPr>
      <w:r w:rsidRPr="00C34D38">
        <w:rPr>
          <w:color w:val="000000"/>
        </w:rPr>
        <w:t xml:space="preserve">Кузнецкстроевский, 1, 7, 8, 9, 10, 14, 18, 20, 22, 24, 28, 30; </w:t>
      </w:r>
    </w:p>
    <w:p w14:paraId="4A9CA4C9" w14:textId="77777777" w:rsidR="0090011A" w:rsidRPr="00C34D38" w:rsidRDefault="0090011A" w:rsidP="0090011A">
      <w:pPr>
        <w:jc w:val="both"/>
        <w:rPr>
          <w:color w:val="000000"/>
        </w:rPr>
      </w:pPr>
      <w:r w:rsidRPr="00C34D38">
        <w:rPr>
          <w:color w:val="000000"/>
        </w:rPr>
        <w:t xml:space="preserve">Н.С. Ермакова, 1, 2, 6, 10, 12, 14, 16, 18, 22, 24, 26, 28, 30, 34, 36; </w:t>
      </w:r>
    </w:p>
    <w:p w14:paraId="766A7DF2" w14:textId="4943B576" w:rsidR="0090011A" w:rsidRPr="00C34D38" w:rsidRDefault="0090011A" w:rsidP="0090011A">
      <w:pPr>
        <w:jc w:val="both"/>
        <w:rPr>
          <w:color w:val="000000"/>
        </w:rPr>
      </w:pPr>
      <w:r w:rsidRPr="00C34D38">
        <w:rPr>
          <w:color w:val="000000"/>
        </w:rPr>
        <w:t>Пионерский, 21, 23А, 25, 27, 28, 30, 31, 32, 33, 34, 35, 36А, 37, 39, 40, 41, 43, 44, 45</w:t>
      </w:r>
      <w:r w:rsidR="009B0631" w:rsidRPr="00C34D38">
        <w:rPr>
          <w:color w:val="000000"/>
        </w:rPr>
        <w:t>,</w:t>
      </w:r>
      <w:r w:rsidRPr="00C34D38">
        <w:rPr>
          <w:color w:val="000000"/>
        </w:rPr>
        <w:t xml:space="preserve"> 46, 47</w:t>
      </w:r>
      <w:r w:rsidR="00034E21">
        <w:rPr>
          <w:color w:val="000000"/>
        </w:rPr>
        <w:t>,</w:t>
      </w:r>
      <w:r w:rsidRPr="00C34D38">
        <w:rPr>
          <w:color w:val="000000"/>
        </w:rPr>
        <w:t xml:space="preserve"> 48, 58, 60, 62, 64; </w:t>
      </w:r>
    </w:p>
    <w:p w14:paraId="6E6E9F54" w14:textId="77777777" w:rsidR="0090011A" w:rsidRPr="00C34D38" w:rsidRDefault="0048126B" w:rsidP="0090011A">
      <w:pPr>
        <w:jc w:val="both"/>
        <w:rPr>
          <w:color w:val="000000"/>
        </w:rPr>
      </w:pPr>
      <w:r w:rsidRPr="00C34D38">
        <w:rPr>
          <w:bCs/>
          <w:color w:val="000000"/>
        </w:rPr>
        <w:t>улицы</w:t>
      </w:r>
      <w:r w:rsidR="0090011A" w:rsidRPr="00C34D38">
        <w:rPr>
          <w:bCs/>
          <w:color w:val="000000"/>
        </w:rPr>
        <w:t xml:space="preserve">: </w:t>
      </w:r>
    </w:p>
    <w:p w14:paraId="24E34171" w14:textId="77777777" w:rsidR="0090011A" w:rsidRPr="00C34D38" w:rsidRDefault="0090011A" w:rsidP="0090011A">
      <w:pPr>
        <w:jc w:val="both"/>
        <w:rPr>
          <w:color w:val="000000"/>
        </w:rPr>
      </w:pPr>
      <w:r w:rsidRPr="00C34D38">
        <w:rPr>
          <w:color w:val="000000"/>
        </w:rPr>
        <w:t>Запорожская, 21, 21А, 21</w:t>
      </w:r>
      <w:r w:rsidR="009B0631" w:rsidRPr="00C34D38">
        <w:rPr>
          <w:color w:val="000000"/>
        </w:rPr>
        <w:t>Б</w:t>
      </w:r>
      <w:r w:rsidRPr="00C34D38">
        <w:rPr>
          <w:color w:val="000000"/>
        </w:rPr>
        <w:t>, 23, 25, 29, 31, 33, 35, 39, 41, 43, 45, 47, 49, 51, 53, 57, 61, 63, 67, 69, 69А, 69Б, 73, 73А, 73Б, 77, 79, 81;</w:t>
      </w:r>
    </w:p>
    <w:p w14:paraId="3D52637E" w14:textId="77777777" w:rsidR="0090011A" w:rsidRPr="00C34D38" w:rsidRDefault="0090011A" w:rsidP="0090011A">
      <w:pPr>
        <w:jc w:val="both"/>
        <w:rPr>
          <w:color w:val="000000"/>
        </w:rPr>
      </w:pPr>
      <w:r w:rsidRPr="00C34D38">
        <w:rPr>
          <w:color w:val="000000"/>
        </w:rPr>
        <w:t>Кирова, 57, 59, 61, 65, 67, 73, 75, 77, 81, 85, 87;</w:t>
      </w:r>
    </w:p>
    <w:p w14:paraId="1CBFB1A4" w14:textId="45953BC5" w:rsidR="0090011A" w:rsidRPr="00C34D38" w:rsidRDefault="0090011A" w:rsidP="0090011A">
      <w:pPr>
        <w:jc w:val="both"/>
        <w:rPr>
          <w:color w:val="000000"/>
        </w:rPr>
      </w:pPr>
      <w:r w:rsidRPr="00C34D38">
        <w:rPr>
          <w:color w:val="000000"/>
        </w:rPr>
        <w:t>Орджоникидзе, 36, 37,</w:t>
      </w:r>
      <w:r w:rsidR="00034E21">
        <w:rPr>
          <w:color w:val="000000"/>
        </w:rPr>
        <w:t xml:space="preserve"> </w:t>
      </w:r>
      <w:r w:rsidRPr="00C34D38">
        <w:rPr>
          <w:color w:val="000000"/>
        </w:rPr>
        <w:t>38, 40, 42, 44, 46, 48, 50, 52, 54, 54А;</w:t>
      </w:r>
    </w:p>
    <w:p w14:paraId="010EA464" w14:textId="77777777" w:rsidR="0090011A" w:rsidRPr="00C34D38" w:rsidRDefault="0090011A" w:rsidP="0090011A">
      <w:pPr>
        <w:jc w:val="both"/>
        <w:rPr>
          <w:color w:val="000000"/>
        </w:rPr>
      </w:pPr>
      <w:r w:rsidRPr="00C34D38">
        <w:rPr>
          <w:color w:val="000000"/>
        </w:rPr>
        <w:t>Свердлова, 2, 4, 7,8, 8А, 9, 12, 22, 24, 26, 28, 30;</w:t>
      </w:r>
    </w:p>
    <w:p w14:paraId="29C55291" w14:textId="77777777" w:rsidR="0090011A" w:rsidRPr="00C34D38" w:rsidRDefault="0090011A" w:rsidP="0090011A">
      <w:pPr>
        <w:jc w:val="both"/>
        <w:rPr>
          <w:color w:val="000000"/>
        </w:rPr>
      </w:pPr>
      <w:r w:rsidRPr="00C34D38">
        <w:rPr>
          <w:color w:val="000000"/>
        </w:rPr>
        <w:t>Спартака, 12, 14, 14А, 14Б, 16, 16А, 18, 20, 22, 24, 26;</w:t>
      </w:r>
    </w:p>
    <w:p w14:paraId="11FD4E09" w14:textId="77777777" w:rsidR="0090011A" w:rsidRPr="00C34D38" w:rsidRDefault="0090011A" w:rsidP="0090011A">
      <w:pPr>
        <w:jc w:val="both"/>
        <w:rPr>
          <w:color w:val="000000"/>
        </w:rPr>
      </w:pPr>
      <w:r w:rsidRPr="00C34D38">
        <w:rPr>
          <w:color w:val="000000"/>
        </w:rPr>
        <w:t>Тольятти, 29, 31, 33, 42, 44, 46, 46А, 48, 56, 58, 60, 62/1, 62/2, 62/3, 62/4, 62/5, 62/6, 64, 66, 68, 70, 70А, 72, 74, 76, 78, 80;</w:t>
      </w:r>
    </w:p>
    <w:p w14:paraId="3DA76794" w14:textId="77777777" w:rsidR="0090011A" w:rsidRPr="00C34D38" w:rsidRDefault="0090011A" w:rsidP="0090011A">
      <w:pPr>
        <w:jc w:val="both"/>
        <w:rPr>
          <w:color w:val="000000"/>
        </w:rPr>
      </w:pPr>
      <w:r w:rsidRPr="00C34D38">
        <w:rPr>
          <w:color w:val="000000"/>
        </w:rPr>
        <w:t>Франкфурта, 1, 2, 3, 4, 5, 6, 8, 10, 12, 13, 14, 15, 17, 19, 20, 22, 25;</w:t>
      </w:r>
    </w:p>
    <w:p w14:paraId="5A3D72B7" w14:textId="17581D54" w:rsidR="0090011A" w:rsidRPr="00C34D38" w:rsidRDefault="00034E21" w:rsidP="0090011A">
      <w:pPr>
        <w:jc w:val="both"/>
        <w:rPr>
          <w:color w:val="000000"/>
        </w:rPr>
      </w:pPr>
      <w:r>
        <w:rPr>
          <w:color w:val="000000"/>
        </w:rPr>
        <w:t>о</w:t>
      </w:r>
      <w:r w:rsidR="0090011A" w:rsidRPr="00C34D38">
        <w:rPr>
          <w:color w:val="000000"/>
        </w:rPr>
        <w:t>бщество с ограниченной ответственностью «Гранд Медика», проспект Кузнецкстроевский, 11;</w:t>
      </w:r>
    </w:p>
    <w:p w14:paraId="0266C5D4" w14:textId="3820D3D6" w:rsidR="0090011A" w:rsidRPr="00C34D38" w:rsidRDefault="00034E21" w:rsidP="0090011A">
      <w:pPr>
        <w:jc w:val="both"/>
        <w:rPr>
          <w:bCs/>
          <w:color w:val="000000"/>
        </w:rPr>
      </w:pPr>
      <w:r>
        <w:rPr>
          <w:color w:val="000000"/>
        </w:rPr>
        <w:t>г</w:t>
      </w:r>
      <w:r w:rsidR="0090011A" w:rsidRPr="00C34D38">
        <w:rPr>
          <w:color w:val="000000"/>
        </w:rPr>
        <w:t>осударственное автономное учреждение здравоохранения «Новокузнецкая городская клиническая больница №1 имени Г.П. Курбатова», проспект Пионерский, 38.</w:t>
      </w:r>
    </w:p>
    <w:p w14:paraId="3BC00658" w14:textId="77777777" w:rsidR="0090011A" w:rsidRPr="00C34D38" w:rsidRDefault="0090011A" w:rsidP="0090011A">
      <w:pPr>
        <w:jc w:val="center"/>
      </w:pPr>
    </w:p>
    <w:p w14:paraId="50C03DE1" w14:textId="5E6B80F9" w:rsidR="0090011A" w:rsidRPr="00C34D38" w:rsidRDefault="0090011A" w:rsidP="0090011A">
      <w:pPr>
        <w:jc w:val="center"/>
        <w:rPr>
          <w:caps/>
        </w:rPr>
      </w:pPr>
      <w:r w:rsidRPr="00C34D38">
        <w:t xml:space="preserve">Одномандатный избирательный округ </w:t>
      </w:r>
      <w:r w:rsidRPr="00C34D38">
        <w:rPr>
          <w:caps/>
        </w:rPr>
        <w:t>№14</w:t>
      </w:r>
    </w:p>
    <w:p w14:paraId="7A12BE65" w14:textId="0704DE02"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Металлургов, 44)</w:t>
      </w:r>
    </w:p>
    <w:p w14:paraId="3C1F2AD8" w14:textId="77777777" w:rsidR="0090011A" w:rsidRPr="00C34D38" w:rsidRDefault="0090011A" w:rsidP="0090011A">
      <w:pPr>
        <w:jc w:val="both"/>
      </w:pPr>
    </w:p>
    <w:p w14:paraId="12BB6794" w14:textId="1BFE4E1D"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034E21">
        <w:t>-</w:t>
      </w:r>
      <w:r w:rsidR="0090011A" w:rsidRPr="00C34D38">
        <w:t xml:space="preserve"> 21769</w:t>
      </w:r>
      <w:r w:rsidR="009B0631" w:rsidRPr="00C34D38">
        <w:t>.</w:t>
      </w:r>
    </w:p>
    <w:p w14:paraId="3A815AB4" w14:textId="77777777" w:rsidR="0090011A" w:rsidRPr="00C34D38" w:rsidRDefault="0090011A" w:rsidP="0090011A">
      <w:pPr>
        <w:jc w:val="both"/>
      </w:pPr>
      <w:r w:rsidRPr="00C34D38">
        <w:t>В границы избирательного округа входят:</w:t>
      </w:r>
    </w:p>
    <w:p w14:paraId="0F817F3D" w14:textId="66530739" w:rsidR="0090011A" w:rsidRPr="00C34D38" w:rsidRDefault="00034E21" w:rsidP="0090011A">
      <w:pPr>
        <w:jc w:val="both"/>
        <w:rPr>
          <w:color w:val="000000"/>
        </w:rPr>
      </w:pPr>
      <w:r>
        <w:rPr>
          <w:color w:val="000000"/>
        </w:rPr>
        <w:t>п</w:t>
      </w:r>
      <w:r w:rsidR="0090011A" w:rsidRPr="00C34D38">
        <w:rPr>
          <w:color w:val="000000"/>
        </w:rPr>
        <w:t xml:space="preserve">роспекты: </w:t>
      </w:r>
    </w:p>
    <w:p w14:paraId="75FB0473" w14:textId="77777777" w:rsidR="0090011A" w:rsidRPr="00C34D38" w:rsidRDefault="0090011A" w:rsidP="0090011A">
      <w:pPr>
        <w:jc w:val="both"/>
        <w:rPr>
          <w:color w:val="000000"/>
        </w:rPr>
      </w:pPr>
      <w:r w:rsidRPr="00C34D38">
        <w:rPr>
          <w:color w:val="000000"/>
        </w:rPr>
        <w:t>Кузнецкстроевский, 12, 21, 26, 32А, 32Б, 34, 34А, 34Б, 36, 38, 40, 42, 44, 46, 48, 50, 52;</w:t>
      </w:r>
    </w:p>
    <w:p w14:paraId="39E69FF2" w14:textId="77777777" w:rsidR="0090011A" w:rsidRPr="00C34D38" w:rsidRDefault="0090011A" w:rsidP="0090011A">
      <w:pPr>
        <w:jc w:val="both"/>
        <w:rPr>
          <w:color w:val="000000"/>
        </w:rPr>
      </w:pPr>
      <w:r w:rsidRPr="00C34D38">
        <w:rPr>
          <w:color w:val="000000"/>
        </w:rPr>
        <w:t>Металлургов, 56;</w:t>
      </w:r>
    </w:p>
    <w:p w14:paraId="5F92DD9B" w14:textId="77777777" w:rsidR="0090011A" w:rsidRPr="00C34D38" w:rsidRDefault="0090011A" w:rsidP="0090011A">
      <w:pPr>
        <w:jc w:val="both"/>
        <w:rPr>
          <w:color w:val="000000"/>
        </w:rPr>
      </w:pPr>
      <w:r w:rsidRPr="00C34D38">
        <w:rPr>
          <w:bCs/>
          <w:color w:val="000000"/>
        </w:rPr>
        <w:t>Н.С. Ермакова, 3, 5, 7, 9, 11;</w:t>
      </w:r>
      <w:r w:rsidRPr="00C34D38">
        <w:rPr>
          <w:color w:val="000000"/>
        </w:rPr>
        <w:t xml:space="preserve"> </w:t>
      </w:r>
    </w:p>
    <w:p w14:paraId="204C6338" w14:textId="77777777" w:rsidR="0090011A" w:rsidRPr="00C34D38" w:rsidRDefault="0090011A" w:rsidP="0090011A">
      <w:pPr>
        <w:jc w:val="both"/>
        <w:rPr>
          <w:color w:val="000000"/>
        </w:rPr>
      </w:pPr>
      <w:r w:rsidRPr="00C34D38">
        <w:rPr>
          <w:color w:val="000000"/>
        </w:rPr>
        <w:t>Пионерский, 53, 57;</w:t>
      </w:r>
    </w:p>
    <w:p w14:paraId="2D872201" w14:textId="77777777" w:rsidR="0090011A" w:rsidRPr="00C34D38" w:rsidRDefault="0090011A" w:rsidP="0090011A">
      <w:pPr>
        <w:jc w:val="both"/>
        <w:rPr>
          <w:color w:val="000000"/>
        </w:rPr>
      </w:pPr>
      <w:r w:rsidRPr="00C34D38">
        <w:rPr>
          <w:color w:val="000000"/>
        </w:rPr>
        <w:t>Строителей, 38, 40, 42, 51, 52, 53, 54, 56/2, 57, 59, 60, 61, 62, 63, 64, 65, 69, 71, 72, 73, 75, 76, 79, 80, 81, 82, 84, 86, 88, 88А, 88Б, 90, 90Б, 92, 94, 96, 100, 100А, 104;</w:t>
      </w:r>
    </w:p>
    <w:p w14:paraId="34303EDB"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39E81DC4" w14:textId="77777777" w:rsidR="0090011A" w:rsidRPr="00C34D38" w:rsidRDefault="0090011A" w:rsidP="0090011A">
      <w:pPr>
        <w:jc w:val="both"/>
        <w:rPr>
          <w:color w:val="000000"/>
        </w:rPr>
      </w:pPr>
      <w:r w:rsidRPr="00C34D38">
        <w:rPr>
          <w:color w:val="000000"/>
        </w:rPr>
        <w:t>Белана, 1, 3А, 3Б, 3В, 5, 7, 9, 13, 17, 19, 21, 23, 25, 35, 37;</w:t>
      </w:r>
    </w:p>
    <w:p w14:paraId="18CAC99D" w14:textId="5562E117" w:rsidR="0090011A" w:rsidRPr="00C34D38" w:rsidRDefault="0090011A" w:rsidP="0090011A">
      <w:pPr>
        <w:jc w:val="both"/>
        <w:rPr>
          <w:color w:val="000000"/>
        </w:rPr>
      </w:pPr>
      <w:r w:rsidRPr="00C34D38">
        <w:rPr>
          <w:color w:val="000000"/>
        </w:rPr>
        <w:t>Дальневосточная; ДОЗ, 1, 2, 4, 5, 6, 7, 8,</w:t>
      </w:r>
      <w:r w:rsidR="00034E21">
        <w:rPr>
          <w:color w:val="000000"/>
        </w:rPr>
        <w:t xml:space="preserve"> </w:t>
      </w:r>
      <w:r w:rsidRPr="00C34D38">
        <w:rPr>
          <w:color w:val="000000"/>
        </w:rPr>
        <w:t xml:space="preserve">15, 16, 17; </w:t>
      </w:r>
    </w:p>
    <w:p w14:paraId="36A5449B" w14:textId="77777777" w:rsidR="0090011A" w:rsidRPr="00C34D38" w:rsidRDefault="0090011A" w:rsidP="0090011A">
      <w:pPr>
        <w:jc w:val="both"/>
        <w:rPr>
          <w:color w:val="000000"/>
        </w:rPr>
      </w:pPr>
      <w:r w:rsidRPr="00C34D38">
        <w:rPr>
          <w:color w:val="000000"/>
        </w:rPr>
        <w:t xml:space="preserve">Ермака, 2, 4, 6, 10, 14, 16, 18, 20, 22, 24, 26; </w:t>
      </w:r>
    </w:p>
    <w:p w14:paraId="7D45CD77" w14:textId="6A302E08" w:rsidR="0090011A" w:rsidRPr="00C34D38" w:rsidRDefault="0090011A" w:rsidP="0090011A">
      <w:pPr>
        <w:jc w:val="both"/>
        <w:rPr>
          <w:color w:val="000000"/>
        </w:rPr>
      </w:pPr>
      <w:r w:rsidRPr="00C34D38">
        <w:rPr>
          <w:color w:val="000000"/>
        </w:rPr>
        <w:t xml:space="preserve">Ноградская, 1, 1А, </w:t>
      </w:r>
      <w:r w:rsidR="00034E21" w:rsidRPr="00C34D38">
        <w:rPr>
          <w:color w:val="000000"/>
        </w:rPr>
        <w:t>2,</w:t>
      </w:r>
      <w:r w:rsidR="00034E21">
        <w:rPr>
          <w:color w:val="000000"/>
        </w:rPr>
        <w:t xml:space="preserve"> </w:t>
      </w:r>
      <w:r w:rsidRPr="00C34D38">
        <w:rPr>
          <w:color w:val="000000"/>
        </w:rPr>
        <w:t>3, 4, 5, 5А, 7, 8, 10, 11, 12, 13, 14, 15, 17, 19, 21;</w:t>
      </w:r>
    </w:p>
    <w:p w14:paraId="79E8424B" w14:textId="77777777" w:rsidR="0090011A" w:rsidRPr="00C34D38" w:rsidRDefault="0090011A" w:rsidP="0090011A">
      <w:pPr>
        <w:jc w:val="both"/>
        <w:rPr>
          <w:bCs/>
          <w:color w:val="000000"/>
        </w:rPr>
      </w:pPr>
      <w:r w:rsidRPr="00C34D38">
        <w:rPr>
          <w:color w:val="000000"/>
        </w:rPr>
        <w:t>Павловского, 1, 1А, 3, 4, 5, 7, 10, 12, 13А, 13Б, 14, 15, 19, 21, 23, 29;</w:t>
      </w:r>
    </w:p>
    <w:p w14:paraId="5E441F05" w14:textId="77777777" w:rsidR="0090011A" w:rsidRPr="00C34D38" w:rsidRDefault="0090011A" w:rsidP="0090011A">
      <w:pPr>
        <w:jc w:val="both"/>
        <w:rPr>
          <w:color w:val="000000"/>
        </w:rPr>
      </w:pPr>
      <w:r w:rsidRPr="00C34D38">
        <w:rPr>
          <w:color w:val="000000"/>
        </w:rPr>
        <w:t>Покрышкина, 3, 5, 7, 8, 9, 10, 11, 12, 13, 14, 15, 16, 16А, 16/1, 17, 18А, 19, 20, 20/2, 21, 22, 23, 24, 25, 26А, 27, 28, 28А, 30;</w:t>
      </w:r>
    </w:p>
    <w:p w14:paraId="7666F2AE" w14:textId="77777777" w:rsidR="0090011A" w:rsidRPr="00C34D38" w:rsidRDefault="0090011A" w:rsidP="0090011A">
      <w:pPr>
        <w:jc w:val="both"/>
        <w:rPr>
          <w:color w:val="000000"/>
        </w:rPr>
      </w:pPr>
      <w:r w:rsidRPr="00C34D38">
        <w:rPr>
          <w:color w:val="000000"/>
        </w:rPr>
        <w:t>Тольятти, 37, 41, 43, 45, 45А, 47, 51, 53;</w:t>
      </w:r>
    </w:p>
    <w:p w14:paraId="667904AE" w14:textId="77777777" w:rsidR="0090011A" w:rsidRPr="00C34D38" w:rsidRDefault="0090011A" w:rsidP="0090011A">
      <w:pPr>
        <w:jc w:val="both"/>
        <w:rPr>
          <w:color w:val="000000"/>
        </w:rPr>
      </w:pPr>
      <w:r w:rsidRPr="00C34D38">
        <w:rPr>
          <w:color w:val="000000"/>
        </w:rPr>
        <w:t>Фестивальная, 2, 3А, 4, 6, 7, 7А, 7Б, 8, 9, 10, 11, 12, 13, 14, 15, 16, 17, 18, 19, 21;</w:t>
      </w:r>
    </w:p>
    <w:p w14:paraId="4BB570A2" w14:textId="77777777" w:rsidR="0090011A" w:rsidRPr="00C34D38" w:rsidRDefault="0090011A" w:rsidP="0090011A">
      <w:pPr>
        <w:jc w:val="both"/>
        <w:rPr>
          <w:color w:val="000000"/>
        </w:rPr>
      </w:pPr>
      <w:r w:rsidRPr="00C34D38">
        <w:rPr>
          <w:color w:val="000000"/>
        </w:rPr>
        <w:t>Филиппова, 2, 4, 7, 12, 14, 16;</w:t>
      </w:r>
    </w:p>
    <w:p w14:paraId="0AAEE680" w14:textId="77777777" w:rsidR="0090011A" w:rsidRPr="00C34D38" w:rsidRDefault="0090011A" w:rsidP="0090011A">
      <w:pPr>
        <w:jc w:val="both"/>
        <w:rPr>
          <w:color w:val="000000"/>
        </w:rPr>
      </w:pPr>
      <w:r w:rsidRPr="00C34D38">
        <w:rPr>
          <w:color w:val="000000"/>
        </w:rPr>
        <w:t>Дозовская; Северная; Социалистическая; Уфимская;</w:t>
      </w:r>
    </w:p>
    <w:p w14:paraId="72CD6256" w14:textId="77777777" w:rsidR="0090011A" w:rsidRPr="00C34D38" w:rsidRDefault="0090011A" w:rsidP="0090011A">
      <w:pPr>
        <w:jc w:val="both"/>
        <w:rPr>
          <w:color w:val="000000"/>
        </w:rPr>
      </w:pPr>
      <w:r w:rsidRPr="00C34D38">
        <w:rPr>
          <w:color w:val="000000"/>
        </w:rPr>
        <w:t>проезд: Малышей, 2, 3;</w:t>
      </w:r>
    </w:p>
    <w:p w14:paraId="4C427307" w14:textId="470CFD8F" w:rsidR="0090011A" w:rsidRPr="00C34D38" w:rsidRDefault="00034E21" w:rsidP="0090011A">
      <w:pPr>
        <w:jc w:val="both"/>
        <w:rPr>
          <w:color w:val="000000"/>
        </w:rPr>
      </w:pPr>
      <w:r>
        <w:rPr>
          <w:color w:val="000000"/>
        </w:rPr>
        <w:t>п</w:t>
      </w:r>
      <w:r w:rsidR="0090011A" w:rsidRPr="00C34D38">
        <w:rPr>
          <w:color w:val="000000"/>
        </w:rPr>
        <w:t>ризывной пункт военного комиссариата Центрального, Куйбышевского и Новокузнецкого районов города Новокузнецка Кемеровской облас</w:t>
      </w:r>
      <w:r w:rsidR="009B0631" w:rsidRPr="00C34D38">
        <w:rPr>
          <w:color w:val="000000"/>
        </w:rPr>
        <w:t>ти - Кузбасса, улица Ермака, 20.</w:t>
      </w:r>
    </w:p>
    <w:p w14:paraId="2C43C210" w14:textId="77777777" w:rsidR="0090011A" w:rsidRPr="00C34D38" w:rsidRDefault="0090011A" w:rsidP="0090011A">
      <w:pPr>
        <w:jc w:val="center"/>
      </w:pPr>
    </w:p>
    <w:p w14:paraId="3E78B694" w14:textId="58682373" w:rsidR="0090011A" w:rsidRPr="00C34D38" w:rsidRDefault="0090011A" w:rsidP="0090011A">
      <w:pPr>
        <w:jc w:val="center"/>
        <w:rPr>
          <w:caps/>
        </w:rPr>
      </w:pPr>
      <w:r w:rsidRPr="00C34D38">
        <w:t xml:space="preserve">Одномандатный избирательный округ </w:t>
      </w:r>
      <w:r w:rsidRPr="00C34D38">
        <w:rPr>
          <w:caps/>
        </w:rPr>
        <w:t>№15</w:t>
      </w:r>
    </w:p>
    <w:p w14:paraId="380132A5" w14:textId="7266B581"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Металлургов, 44)</w:t>
      </w:r>
    </w:p>
    <w:p w14:paraId="2100A67B" w14:textId="77777777" w:rsidR="0090011A" w:rsidRPr="00C34D38" w:rsidRDefault="0090011A" w:rsidP="0090011A">
      <w:pPr>
        <w:jc w:val="both"/>
      </w:pPr>
    </w:p>
    <w:p w14:paraId="30FF7B8D" w14:textId="74D96EAD"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034E21">
        <w:t>-</w:t>
      </w:r>
      <w:r w:rsidR="0090011A" w:rsidRPr="00C34D38">
        <w:t xml:space="preserve"> 22494</w:t>
      </w:r>
      <w:r w:rsidR="00FB4DF8" w:rsidRPr="00C34D38">
        <w:t>.</w:t>
      </w:r>
    </w:p>
    <w:p w14:paraId="543392E8" w14:textId="77777777" w:rsidR="0090011A" w:rsidRPr="00C34D38" w:rsidRDefault="0090011A" w:rsidP="0090011A">
      <w:pPr>
        <w:jc w:val="both"/>
      </w:pPr>
      <w:r w:rsidRPr="00C34D38">
        <w:t>В границы избирательного округа входят:</w:t>
      </w:r>
    </w:p>
    <w:p w14:paraId="5997C172" w14:textId="77777777" w:rsidR="0090011A" w:rsidRPr="00C34D38" w:rsidRDefault="00724AEB" w:rsidP="0090011A">
      <w:pPr>
        <w:jc w:val="both"/>
        <w:rPr>
          <w:color w:val="000000"/>
        </w:rPr>
      </w:pPr>
      <w:r w:rsidRPr="00C34D38">
        <w:rPr>
          <w:color w:val="000000"/>
        </w:rPr>
        <w:t xml:space="preserve">проспекты: </w:t>
      </w:r>
    </w:p>
    <w:p w14:paraId="2DE51339" w14:textId="77777777" w:rsidR="0090011A" w:rsidRPr="00C34D38" w:rsidRDefault="0090011A" w:rsidP="0090011A">
      <w:pPr>
        <w:jc w:val="both"/>
        <w:rPr>
          <w:color w:val="000000"/>
        </w:rPr>
      </w:pPr>
      <w:r w:rsidRPr="00C34D38">
        <w:rPr>
          <w:color w:val="000000"/>
        </w:rPr>
        <w:t xml:space="preserve">Бардина, 21, 23; </w:t>
      </w:r>
    </w:p>
    <w:p w14:paraId="481F3F42" w14:textId="77777777" w:rsidR="0090011A" w:rsidRPr="00C34D38" w:rsidRDefault="0090011A" w:rsidP="0090011A">
      <w:pPr>
        <w:jc w:val="both"/>
        <w:rPr>
          <w:color w:val="000000"/>
        </w:rPr>
      </w:pPr>
      <w:r w:rsidRPr="00C34D38">
        <w:rPr>
          <w:color w:val="000000"/>
        </w:rPr>
        <w:t>Кузнецкстроевский, 13, 15, 17, 19, 23, 25;</w:t>
      </w:r>
    </w:p>
    <w:p w14:paraId="71CAA0BD" w14:textId="77777777" w:rsidR="0090011A" w:rsidRPr="00C34D38" w:rsidRDefault="0090011A" w:rsidP="0090011A">
      <w:pPr>
        <w:jc w:val="both"/>
        <w:rPr>
          <w:color w:val="000000"/>
        </w:rPr>
      </w:pPr>
      <w:r w:rsidRPr="00C34D38">
        <w:rPr>
          <w:color w:val="000000"/>
        </w:rPr>
        <w:t xml:space="preserve">Курако, 4, 6, 8, 10, 12, 16, 20, 22, 24, 26, 28, 30; </w:t>
      </w:r>
    </w:p>
    <w:p w14:paraId="058563BB" w14:textId="77777777" w:rsidR="0090011A" w:rsidRPr="00C34D38" w:rsidRDefault="0090011A" w:rsidP="0090011A">
      <w:pPr>
        <w:jc w:val="both"/>
        <w:rPr>
          <w:color w:val="000000"/>
        </w:rPr>
      </w:pPr>
      <w:r w:rsidRPr="00C34D38">
        <w:rPr>
          <w:color w:val="000000"/>
        </w:rPr>
        <w:t>Металлургов, 1, 3, 5, 9, 13, 15, 17, 23, 25, 27, 29, 30, 31,</w:t>
      </w:r>
      <w:r w:rsidR="009B0631" w:rsidRPr="00C34D38">
        <w:rPr>
          <w:color w:val="000000"/>
        </w:rPr>
        <w:t xml:space="preserve"> </w:t>
      </w:r>
      <w:r w:rsidRPr="00C34D38">
        <w:rPr>
          <w:color w:val="000000"/>
        </w:rPr>
        <w:t>32, 33, 34, 35,</w:t>
      </w:r>
      <w:r w:rsidR="009B0631" w:rsidRPr="00C34D38">
        <w:rPr>
          <w:color w:val="000000"/>
        </w:rPr>
        <w:t xml:space="preserve"> </w:t>
      </w:r>
      <w:r w:rsidRPr="00C34D38">
        <w:rPr>
          <w:color w:val="000000"/>
        </w:rPr>
        <w:t>36, 37, 38, 39, 40, 41, 43, 45, 46, 47, 48, 49, 50, 51, 52, 53, 54;</w:t>
      </w:r>
    </w:p>
    <w:p w14:paraId="694FB427" w14:textId="77777777" w:rsidR="0090011A" w:rsidRPr="00C34D38" w:rsidRDefault="0090011A" w:rsidP="0090011A">
      <w:pPr>
        <w:jc w:val="both"/>
        <w:rPr>
          <w:color w:val="000000"/>
        </w:rPr>
      </w:pPr>
      <w:r w:rsidRPr="00C34D38">
        <w:rPr>
          <w:color w:val="000000"/>
        </w:rPr>
        <w:t>Пионерский, 1, 4, 5, 5А, 6, 7, 10, 14, 16, 18, 22, 24;</w:t>
      </w:r>
    </w:p>
    <w:p w14:paraId="31BF375A" w14:textId="77777777" w:rsidR="0090011A" w:rsidRPr="00C34D38" w:rsidRDefault="0090011A" w:rsidP="0090011A">
      <w:pPr>
        <w:jc w:val="both"/>
        <w:rPr>
          <w:color w:val="000000"/>
        </w:rPr>
      </w:pPr>
      <w:r w:rsidRPr="00C34D38">
        <w:rPr>
          <w:color w:val="000000"/>
        </w:rPr>
        <w:t>Строителей, 20, 21, 22, 23, 25, 27, 29, 31, 33, 35, 37, 39, 41, 43, 45, 47/9, 49;</w:t>
      </w:r>
    </w:p>
    <w:p w14:paraId="0FBB42DA" w14:textId="77777777" w:rsidR="0090011A" w:rsidRPr="00C34D38" w:rsidRDefault="0048126B" w:rsidP="0090011A">
      <w:pPr>
        <w:jc w:val="both"/>
        <w:rPr>
          <w:color w:val="000000"/>
        </w:rPr>
      </w:pPr>
      <w:r w:rsidRPr="00C34D38">
        <w:rPr>
          <w:color w:val="000000"/>
        </w:rPr>
        <w:t>улицы</w:t>
      </w:r>
      <w:r w:rsidR="0090011A" w:rsidRPr="00C34D38">
        <w:rPr>
          <w:color w:val="000000"/>
        </w:rPr>
        <w:t xml:space="preserve">: </w:t>
      </w:r>
    </w:p>
    <w:p w14:paraId="1E005FCB" w14:textId="77777777" w:rsidR="0090011A" w:rsidRPr="00C34D38" w:rsidRDefault="0090011A" w:rsidP="0090011A">
      <w:pPr>
        <w:jc w:val="both"/>
        <w:rPr>
          <w:color w:val="000000"/>
        </w:rPr>
      </w:pPr>
      <w:r w:rsidRPr="00C34D38">
        <w:rPr>
          <w:color w:val="000000"/>
        </w:rPr>
        <w:t>25 лет Октября, 1, 2, 4, 12, 21;</w:t>
      </w:r>
    </w:p>
    <w:p w14:paraId="0F67A3E0" w14:textId="77777777" w:rsidR="0090011A" w:rsidRPr="00C34D38" w:rsidRDefault="0090011A" w:rsidP="0090011A">
      <w:pPr>
        <w:jc w:val="both"/>
      </w:pPr>
      <w:r w:rsidRPr="00C34D38">
        <w:t>Кирова, 2А, 3, 4, 4А, 5, 6, 6А, 7, 8, 10, 10А, 12, 13, 15, 16, 17, 18, 21А, 22, 23, 23А, 24, 25, 25А, 26, 27, 28, 29, 31, 33, 35А, 37, 37А, 39, 39А, 40, 41, 43, 45, 47, 49, 51, 51А;</w:t>
      </w:r>
    </w:p>
    <w:p w14:paraId="16067389" w14:textId="77777777" w:rsidR="0090011A" w:rsidRPr="00C34D38" w:rsidRDefault="0090011A" w:rsidP="0090011A">
      <w:pPr>
        <w:jc w:val="both"/>
        <w:rPr>
          <w:color w:val="000000"/>
        </w:rPr>
      </w:pPr>
      <w:r w:rsidRPr="00C34D38">
        <w:rPr>
          <w:color w:val="000000"/>
        </w:rPr>
        <w:t>Кутузова, 1, 2, 3, 5, 6;</w:t>
      </w:r>
    </w:p>
    <w:p w14:paraId="108B1A3A" w14:textId="77777777" w:rsidR="0090011A" w:rsidRPr="00C34D38" w:rsidRDefault="0090011A" w:rsidP="0090011A">
      <w:pPr>
        <w:jc w:val="both"/>
        <w:rPr>
          <w:color w:val="000000"/>
        </w:rPr>
      </w:pPr>
      <w:r w:rsidRPr="00C34D38">
        <w:rPr>
          <w:color w:val="000000"/>
        </w:rPr>
        <w:t>Орджоникидзе, 17, 19, 21, 24А, 25, 26, 27, 30, 31, 32, 33, 34;</w:t>
      </w:r>
    </w:p>
    <w:p w14:paraId="4379D32D" w14:textId="77777777" w:rsidR="0090011A" w:rsidRPr="00C34D38" w:rsidRDefault="0090011A" w:rsidP="0090011A">
      <w:pPr>
        <w:jc w:val="both"/>
        <w:rPr>
          <w:color w:val="000000"/>
        </w:rPr>
      </w:pPr>
      <w:r w:rsidRPr="00C34D38">
        <w:rPr>
          <w:color w:val="000000"/>
        </w:rPr>
        <w:t>Сеченова, 3, 5, 9, 11, 13, 15, 17, 17А, 19, 19А, 21, 21А, 23, 24, 25А, 27;</w:t>
      </w:r>
    </w:p>
    <w:p w14:paraId="33A7305A" w14:textId="77777777" w:rsidR="0090011A" w:rsidRPr="00C34D38" w:rsidRDefault="0090011A" w:rsidP="0090011A">
      <w:pPr>
        <w:jc w:val="both"/>
        <w:rPr>
          <w:color w:val="000000"/>
        </w:rPr>
      </w:pPr>
      <w:r w:rsidRPr="00C34D38">
        <w:rPr>
          <w:color w:val="000000"/>
        </w:rPr>
        <w:t>Спартака, 4;</w:t>
      </w:r>
    </w:p>
    <w:p w14:paraId="2FF6BFB8" w14:textId="77777777" w:rsidR="0090011A" w:rsidRPr="00C34D38" w:rsidRDefault="0090011A" w:rsidP="0090011A">
      <w:pPr>
        <w:jc w:val="both"/>
      </w:pPr>
      <w:r w:rsidRPr="00C34D38">
        <w:rPr>
          <w:color w:val="000000"/>
        </w:rPr>
        <w:t xml:space="preserve">Циолковского, 25, 27, 29, 33, </w:t>
      </w:r>
      <w:r w:rsidR="009B0631" w:rsidRPr="00C34D38">
        <w:rPr>
          <w:color w:val="000000"/>
        </w:rPr>
        <w:t xml:space="preserve">41, 43, 45, 49Б, 51, 53, 55, 57, </w:t>
      </w:r>
      <w:r w:rsidRPr="00C34D38">
        <w:t>59, 61, 63, 65;</w:t>
      </w:r>
    </w:p>
    <w:p w14:paraId="2825B336" w14:textId="77777777" w:rsidR="0090011A" w:rsidRPr="00C34D38" w:rsidRDefault="0090011A" w:rsidP="0090011A">
      <w:pPr>
        <w:jc w:val="both"/>
      </w:pPr>
      <w:r w:rsidRPr="00C34D38">
        <w:t>Воровского; Пирогова; Суворова; Ушинского; Хитарова; Энтузиастов;</w:t>
      </w:r>
    </w:p>
    <w:p w14:paraId="4958EF64" w14:textId="77777777" w:rsidR="0090011A" w:rsidRPr="00C34D38" w:rsidRDefault="0090011A" w:rsidP="0090011A">
      <w:pPr>
        <w:jc w:val="both"/>
        <w:rPr>
          <w:color w:val="000000"/>
        </w:rPr>
      </w:pPr>
      <w:r w:rsidRPr="00C34D38">
        <w:rPr>
          <w:color w:val="000000"/>
        </w:rPr>
        <w:t>переулок: Кулакова;</w:t>
      </w:r>
    </w:p>
    <w:p w14:paraId="73E4A1D2" w14:textId="77777777" w:rsidR="0090011A" w:rsidRPr="00C34D38" w:rsidRDefault="0090011A" w:rsidP="0090011A">
      <w:pPr>
        <w:jc w:val="both"/>
        <w:rPr>
          <w:color w:val="000000"/>
        </w:rPr>
      </w:pPr>
      <w:r w:rsidRPr="00C34D38">
        <w:rPr>
          <w:color w:val="000000"/>
        </w:rPr>
        <w:t xml:space="preserve">проезды: </w:t>
      </w:r>
    </w:p>
    <w:p w14:paraId="2520F4F8" w14:textId="77777777" w:rsidR="0090011A" w:rsidRPr="00C34D38" w:rsidRDefault="0090011A" w:rsidP="0090011A">
      <w:pPr>
        <w:jc w:val="both"/>
        <w:rPr>
          <w:color w:val="000000"/>
        </w:rPr>
      </w:pPr>
      <w:r w:rsidRPr="00C34D38">
        <w:rPr>
          <w:color w:val="000000"/>
        </w:rPr>
        <w:t>Библиотечный; Буркацкого; Вологодского; Казарновского;</w:t>
      </w:r>
    </w:p>
    <w:p w14:paraId="7C629559" w14:textId="12350AC0" w:rsidR="0090011A" w:rsidRPr="00C34D38" w:rsidRDefault="00034E21" w:rsidP="0090011A">
      <w:pPr>
        <w:jc w:val="both"/>
        <w:rPr>
          <w:color w:val="000000"/>
        </w:rPr>
      </w:pPr>
      <w:r>
        <w:rPr>
          <w:color w:val="000000"/>
        </w:rPr>
        <w:t>г</w:t>
      </w:r>
      <w:r w:rsidR="0090011A" w:rsidRPr="00C34D38">
        <w:rPr>
          <w:color w:val="000000"/>
        </w:rPr>
        <w:t>осударственное автономное учреждение здравоохранения «Новокузнецкая городская клиническая больница №1 имени Г.П. Курбатова», проспект Бардина, 28;</w:t>
      </w:r>
    </w:p>
    <w:p w14:paraId="6D086D91" w14:textId="0E5C4CA1" w:rsidR="0090011A" w:rsidRPr="00C34D38" w:rsidRDefault="00034E21" w:rsidP="0090011A">
      <w:pPr>
        <w:jc w:val="both"/>
        <w:rPr>
          <w:color w:val="000000"/>
        </w:rPr>
      </w:pPr>
      <w:r>
        <w:rPr>
          <w:color w:val="000000"/>
        </w:rPr>
        <w:t>и</w:t>
      </w:r>
      <w:r w:rsidR="0090011A" w:rsidRPr="00C34D38">
        <w:rPr>
          <w:color w:val="000000"/>
        </w:rPr>
        <w:t>золятор временного содержания подозреваемых и обвиняемых Управления Министерства внутренних дел Российской Федерации по городу Новокузнецку, улица Орджоникидзе, 22.</w:t>
      </w:r>
    </w:p>
    <w:p w14:paraId="776045CA" w14:textId="77777777" w:rsidR="0090011A" w:rsidRPr="00C34D38" w:rsidRDefault="0090011A" w:rsidP="0090011A">
      <w:pPr>
        <w:rPr>
          <w:color w:val="000000"/>
        </w:rPr>
      </w:pPr>
    </w:p>
    <w:p w14:paraId="436248CC" w14:textId="05F47609" w:rsidR="0090011A" w:rsidRPr="00C34D38" w:rsidRDefault="0090011A" w:rsidP="0090011A">
      <w:pPr>
        <w:jc w:val="center"/>
        <w:rPr>
          <w:caps/>
        </w:rPr>
      </w:pPr>
      <w:r w:rsidRPr="00C34D38">
        <w:t xml:space="preserve">Одномандатный избирательный округ </w:t>
      </w:r>
      <w:r w:rsidRPr="00C34D38">
        <w:rPr>
          <w:caps/>
        </w:rPr>
        <w:t>№16</w:t>
      </w:r>
    </w:p>
    <w:p w14:paraId="2C8FA209" w14:textId="4A02875F" w:rsidR="0090011A" w:rsidRPr="00C34D38" w:rsidRDefault="0090011A" w:rsidP="0090011A">
      <w:pPr>
        <w:jc w:val="center"/>
        <w:outlineLvl w:val="0"/>
      </w:pPr>
      <w:r w:rsidRPr="00C34D38">
        <w:t>(</w:t>
      </w:r>
      <w:r w:rsidR="0048126B" w:rsidRPr="00C34D38">
        <w:t xml:space="preserve">Центр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Курако, 37)</w:t>
      </w:r>
    </w:p>
    <w:p w14:paraId="1D480AA3" w14:textId="77777777" w:rsidR="0090011A" w:rsidRPr="00C34D38" w:rsidRDefault="0090011A" w:rsidP="0090011A"/>
    <w:p w14:paraId="6FCCE11C" w14:textId="2E3AD015" w:rsidR="0090011A" w:rsidRPr="00C34D38" w:rsidRDefault="0048126B" w:rsidP="0090011A">
      <w:pPr>
        <w:outlineLvl w:val="0"/>
      </w:pPr>
      <w:r w:rsidRPr="00C34D38">
        <w:t>Число избирателей в избирательном округе</w:t>
      </w:r>
      <w:r w:rsidR="0090011A" w:rsidRPr="00C34D38">
        <w:t xml:space="preserve"> </w:t>
      </w:r>
      <w:r w:rsidR="00034E21">
        <w:t>-</w:t>
      </w:r>
      <w:r w:rsidR="0090011A" w:rsidRPr="00C34D38">
        <w:t xml:space="preserve"> 21761</w:t>
      </w:r>
      <w:r w:rsidR="00724AEB" w:rsidRPr="00C34D38">
        <w:t>.</w:t>
      </w:r>
    </w:p>
    <w:p w14:paraId="21E4DD78" w14:textId="77777777" w:rsidR="0090011A" w:rsidRPr="00C34D38" w:rsidRDefault="0090011A" w:rsidP="0090011A">
      <w:r w:rsidRPr="00C34D38">
        <w:t>В границы избирательного округа входят:</w:t>
      </w:r>
    </w:p>
    <w:p w14:paraId="64110674" w14:textId="77777777" w:rsidR="0090011A" w:rsidRPr="00C34D38" w:rsidRDefault="0048126B" w:rsidP="0090011A">
      <w:pPr>
        <w:rPr>
          <w:color w:val="000000"/>
        </w:rPr>
      </w:pPr>
      <w:r w:rsidRPr="00C34D38">
        <w:rPr>
          <w:color w:val="000000"/>
        </w:rPr>
        <w:t>проспекты</w:t>
      </w:r>
      <w:r w:rsidR="0090011A" w:rsidRPr="00C34D38">
        <w:rPr>
          <w:color w:val="000000"/>
        </w:rPr>
        <w:t>:</w:t>
      </w:r>
    </w:p>
    <w:p w14:paraId="7C318361" w14:textId="77777777" w:rsidR="0090011A" w:rsidRPr="00C34D38" w:rsidRDefault="0090011A" w:rsidP="0090011A">
      <w:pPr>
        <w:rPr>
          <w:color w:val="000000"/>
        </w:rPr>
      </w:pPr>
      <w:r w:rsidRPr="00C34D38">
        <w:rPr>
          <w:color w:val="000000"/>
        </w:rPr>
        <w:t>Бардина, 3, 4, 5, 6, 7, 8, 9, 10, 11, 12, 13, 15, 16, 18, 20, 22, 24;</w:t>
      </w:r>
    </w:p>
    <w:p w14:paraId="128A0804" w14:textId="77777777" w:rsidR="0090011A" w:rsidRPr="00C34D38" w:rsidRDefault="0090011A" w:rsidP="0090011A">
      <w:pPr>
        <w:rPr>
          <w:color w:val="000000"/>
        </w:rPr>
      </w:pPr>
      <w:r w:rsidRPr="00C34D38">
        <w:rPr>
          <w:color w:val="000000"/>
        </w:rPr>
        <w:t>Дружбы, 1, 1А, 2, 2А, 3, 4, 4А, 5, 6, 6А, 7, 8, 8А, 10, 10А, 12, 12А, 13, 14, 15, 16, 17, 17А, 17Б, 20, 20А, 22;</w:t>
      </w:r>
    </w:p>
    <w:p w14:paraId="54624AF5" w14:textId="77777777" w:rsidR="0090011A" w:rsidRPr="00C34D38" w:rsidRDefault="0090011A" w:rsidP="0090011A">
      <w:pPr>
        <w:rPr>
          <w:color w:val="000000"/>
        </w:rPr>
      </w:pPr>
      <w:r w:rsidRPr="00C34D38">
        <w:rPr>
          <w:color w:val="000000"/>
        </w:rPr>
        <w:t>Металлургов, 2, 4, 6, 8, 10, 12, 14;</w:t>
      </w:r>
    </w:p>
    <w:p w14:paraId="59E27A1C" w14:textId="77777777" w:rsidR="0090011A" w:rsidRPr="00C34D38" w:rsidRDefault="0090011A" w:rsidP="0090011A">
      <w:pPr>
        <w:rPr>
          <w:color w:val="000000"/>
        </w:rPr>
      </w:pPr>
      <w:r w:rsidRPr="00C34D38">
        <w:rPr>
          <w:color w:val="000000"/>
        </w:rPr>
        <w:t>Октябрьский, 16, 18, 20, 22, 22</w:t>
      </w:r>
      <w:r w:rsidRPr="00C34D38">
        <w:rPr>
          <w:color w:val="000000"/>
          <w:lang w:val="en-US"/>
        </w:rPr>
        <w:t>A</w:t>
      </w:r>
      <w:r w:rsidRPr="00C34D38">
        <w:rPr>
          <w:color w:val="000000"/>
        </w:rPr>
        <w:t>, 24, 26, 28, 30, 32, 34, 36, 38, 40, 42, 44, 46, 48, 50, 52, 54, 56, 58, 60, 62, 64, 64А, 64Б, 66, 68;</w:t>
      </w:r>
    </w:p>
    <w:p w14:paraId="60736D98" w14:textId="77777777" w:rsidR="0090011A" w:rsidRPr="00C34D38" w:rsidRDefault="0048126B" w:rsidP="0090011A">
      <w:pPr>
        <w:rPr>
          <w:bCs/>
          <w:color w:val="000000"/>
        </w:rPr>
      </w:pPr>
      <w:r w:rsidRPr="00C34D38">
        <w:rPr>
          <w:bCs/>
          <w:color w:val="000000"/>
        </w:rPr>
        <w:t>улицы</w:t>
      </w:r>
      <w:r w:rsidR="0090011A" w:rsidRPr="00C34D38">
        <w:rPr>
          <w:bCs/>
          <w:color w:val="000000"/>
        </w:rPr>
        <w:t>:</w:t>
      </w:r>
    </w:p>
    <w:p w14:paraId="47404FDD" w14:textId="77777777" w:rsidR="0090011A" w:rsidRPr="00C34D38" w:rsidRDefault="0090011A" w:rsidP="0090011A">
      <w:pPr>
        <w:rPr>
          <w:color w:val="000000"/>
        </w:rPr>
      </w:pPr>
      <w:r w:rsidRPr="00C34D38">
        <w:rPr>
          <w:color w:val="000000"/>
        </w:rPr>
        <w:t xml:space="preserve">А. Кузнецова, 2, 4/1, 4/2, 11, 13, 15, 17, 19, 19А, 21, 23, 25, 27, 29, 33; </w:t>
      </w:r>
    </w:p>
    <w:p w14:paraId="09449D7E" w14:textId="77777777" w:rsidR="0090011A" w:rsidRPr="00C34D38" w:rsidRDefault="0090011A" w:rsidP="0090011A">
      <w:pPr>
        <w:rPr>
          <w:color w:val="000000"/>
        </w:rPr>
      </w:pPr>
      <w:r w:rsidRPr="00C34D38">
        <w:rPr>
          <w:color w:val="000000"/>
        </w:rPr>
        <w:t xml:space="preserve">Батюшкова, 2, 2А, 3А, 4, 4А, 4Б, 5, 5А, 6, 7, 8, 9, 9А, 10, 10А, 10Б, 11, 12, 13, 14, 15, 16, 17, 19, 22, 24, 25, 26, 28, 30, 32, 34А, 34Б, 34В; </w:t>
      </w:r>
    </w:p>
    <w:p w14:paraId="285A93D6" w14:textId="77777777" w:rsidR="0090011A" w:rsidRPr="00C34D38" w:rsidRDefault="0090011A" w:rsidP="0090011A">
      <w:pPr>
        <w:rPr>
          <w:color w:val="000000"/>
        </w:rPr>
      </w:pPr>
      <w:r w:rsidRPr="00C34D38">
        <w:rPr>
          <w:color w:val="000000"/>
        </w:rPr>
        <w:t>Кутузова, 8, 10, 14, 16, 18, 22, 24, 26, 27, 28, 29, 30, 31, 33, 36, 38, 40, 42, 43, 46, 48, 50, 56, 58, 60, 82, 86;</w:t>
      </w:r>
    </w:p>
    <w:p w14:paraId="35E640E6" w14:textId="77777777" w:rsidR="0090011A" w:rsidRPr="00C34D38" w:rsidRDefault="0090011A" w:rsidP="0090011A">
      <w:pPr>
        <w:rPr>
          <w:color w:val="000000"/>
        </w:rPr>
      </w:pPr>
      <w:r w:rsidRPr="00C34D38">
        <w:rPr>
          <w:color w:val="000000"/>
        </w:rPr>
        <w:t>Пожарского;</w:t>
      </w:r>
    </w:p>
    <w:p w14:paraId="5D548E52" w14:textId="77777777" w:rsidR="0090011A" w:rsidRPr="00C34D38" w:rsidRDefault="0090011A" w:rsidP="0090011A">
      <w:pPr>
        <w:rPr>
          <w:color w:val="000000"/>
        </w:rPr>
      </w:pPr>
      <w:r w:rsidRPr="00C34D38">
        <w:rPr>
          <w:color w:val="000000"/>
        </w:rPr>
        <w:t>Транспортная, 3, 5, 7, 9, 11, 13, 21, 23, 25, 27, 31, 33, 35, 41, 43, 45, 47, 63, 63А, 63Б, 65, 67, 69; 71, 73, 75, 77, 79, 81А, 81Б, 81В;</w:t>
      </w:r>
    </w:p>
    <w:p w14:paraId="0FE4C6AB" w14:textId="77777777" w:rsidR="0090011A" w:rsidRPr="00C34D38" w:rsidRDefault="0090011A" w:rsidP="0090011A">
      <w:pPr>
        <w:rPr>
          <w:color w:val="000000"/>
        </w:rPr>
      </w:pPr>
      <w:r w:rsidRPr="00C34D38">
        <w:rPr>
          <w:color w:val="000000"/>
        </w:rPr>
        <w:t>Циолковского, 1, 3, 5, 7, 7Б, 8, 9, 11, 13, 15, 17, 19, 21, 26, 28, 30, 32, 34, 36, 40, 42, 44, 44А, 46, 48, 50</w:t>
      </w:r>
      <w:r w:rsidRPr="00C34D38">
        <w:t>;</w:t>
      </w:r>
    </w:p>
    <w:p w14:paraId="56A650A8" w14:textId="77777777" w:rsidR="0090011A" w:rsidRPr="00C34D38" w:rsidRDefault="0090011A" w:rsidP="00724AEB">
      <w:pPr>
        <w:jc w:val="both"/>
        <w:rPr>
          <w:color w:val="000000"/>
        </w:rPr>
      </w:pPr>
      <w:r w:rsidRPr="00C34D38">
        <w:rPr>
          <w:color w:val="000000"/>
        </w:rPr>
        <w:t>Новокузнецкий филиал государственного бюджетного учреждения здравоохранения «Кузбасский клинический кардиологический диспансер имени академика Л.С. Барбараша», улица Кузнецова, 35.</w:t>
      </w:r>
    </w:p>
    <w:p w14:paraId="45712242" w14:textId="77777777" w:rsidR="0090011A" w:rsidRPr="00C34D38" w:rsidRDefault="0090011A" w:rsidP="0090011A">
      <w:pPr>
        <w:jc w:val="center"/>
      </w:pPr>
    </w:p>
    <w:p w14:paraId="33A04D25" w14:textId="77777777" w:rsidR="00034E21" w:rsidRDefault="00034E21" w:rsidP="0090011A">
      <w:pPr>
        <w:jc w:val="center"/>
      </w:pPr>
    </w:p>
    <w:p w14:paraId="203C2707" w14:textId="27BC4209" w:rsidR="0090011A" w:rsidRPr="00C34D38" w:rsidRDefault="0090011A" w:rsidP="0090011A">
      <w:pPr>
        <w:jc w:val="center"/>
        <w:rPr>
          <w:caps/>
        </w:rPr>
      </w:pPr>
      <w:r w:rsidRPr="00C34D38">
        <w:t xml:space="preserve">Одномандатный избирательный округ </w:t>
      </w:r>
      <w:r w:rsidRPr="00C34D38">
        <w:rPr>
          <w:caps/>
        </w:rPr>
        <w:t>№17</w:t>
      </w:r>
    </w:p>
    <w:p w14:paraId="3EB20458" w14:textId="0D504435"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орода</w:t>
      </w:r>
      <w:r w:rsidRPr="00C34D38">
        <w:t xml:space="preserve"> Новокузнецк, пр</w:t>
      </w:r>
      <w:r w:rsidR="00034E21">
        <w:t>оспект</w:t>
      </w:r>
      <w:r w:rsidRPr="00C34D38">
        <w:t xml:space="preserve"> Курако, 37)</w:t>
      </w:r>
    </w:p>
    <w:p w14:paraId="4E5D84C7" w14:textId="77777777" w:rsidR="0090011A" w:rsidRPr="00C34D38" w:rsidRDefault="0090011A" w:rsidP="0090011A"/>
    <w:p w14:paraId="74BB93D7" w14:textId="75FA3B6D" w:rsidR="0090011A" w:rsidRPr="00C34D38" w:rsidRDefault="0048126B" w:rsidP="0090011A">
      <w:pPr>
        <w:jc w:val="both"/>
        <w:outlineLvl w:val="0"/>
      </w:pPr>
      <w:r w:rsidRPr="00C34D38">
        <w:t>Число избирателей в избирательном округе</w:t>
      </w:r>
      <w:r w:rsidR="0090011A" w:rsidRPr="00C34D38">
        <w:t xml:space="preserve"> </w:t>
      </w:r>
      <w:r w:rsidR="00034E21">
        <w:t>-</w:t>
      </w:r>
      <w:r w:rsidR="0090011A" w:rsidRPr="00C34D38">
        <w:t xml:space="preserve"> 22369</w:t>
      </w:r>
      <w:r w:rsidR="00724AEB" w:rsidRPr="00C34D38">
        <w:t>.</w:t>
      </w:r>
    </w:p>
    <w:p w14:paraId="5B239F3B" w14:textId="77777777" w:rsidR="0090011A" w:rsidRPr="00C34D38" w:rsidRDefault="0090011A" w:rsidP="0090011A">
      <w:pPr>
        <w:jc w:val="both"/>
      </w:pPr>
      <w:r w:rsidRPr="00C34D38">
        <w:t>В границы избирательного округа входят:</w:t>
      </w:r>
    </w:p>
    <w:p w14:paraId="00A08BA8" w14:textId="77777777" w:rsidR="0090011A" w:rsidRPr="00C34D38" w:rsidRDefault="0048126B" w:rsidP="0090011A">
      <w:pPr>
        <w:jc w:val="both"/>
        <w:rPr>
          <w:color w:val="000000"/>
        </w:rPr>
      </w:pPr>
      <w:r w:rsidRPr="00C34D38">
        <w:rPr>
          <w:color w:val="000000"/>
        </w:rPr>
        <w:t>проспект</w:t>
      </w:r>
      <w:r w:rsidR="0090011A" w:rsidRPr="00C34D38">
        <w:rPr>
          <w:color w:val="000000"/>
        </w:rPr>
        <w:t xml:space="preserve">: </w:t>
      </w:r>
    </w:p>
    <w:p w14:paraId="2A1A4AC1" w14:textId="77777777" w:rsidR="0090011A" w:rsidRPr="00C34D38" w:rsidRDefault="0090011A" w:rsidP="0090011A">
      <w:pPr>
        <w:jc w:val="both"/>
        <w:rPr>
          <w:color w:val="000000"/>
        </w:rPr>
      </w:pPr>
      <w:r w:rsidRPr="00C34D38">
        <w:rPr>
          <w:color w:val="000000"/>
        </w:rPr>
        <w:t>Курако, 1, 3, 7, 9, 11, 13, 15, 17, 17А, 17Б, 19Б, 21, 23, 25, 27, 29, 31, 37А;</w:t>
      </w:r>
    </w:p>
    <w:p w14:paraId="4DB293B9" w14:textId="77777777" w:rsidR="0090011A" w:rsidRPr="00C34D38" w:rsidRDefault="0048126B" w:rsidP="0090011A">
      <w:pPr>
        <w:jc w:val="both"/>
        <w:rPr>
          <w:bCs/>
          <w:color w:val="000000"/>
        </w:rPr>
      </w:pPr>
      <w:r w:rsidRPr="00C34D38">
        <w:rPr>
          <w:bCs/>
          <w:color w:val="000000"/>
        </w:rPr>
        <w:t>улицы</w:t>
      </w:r>
      <w:r w:rsidR="0090011A" w:rsidRPr="00C34D38">
        <w:rPr>
          <w:bCs/>
          <w:color w:val="000000"/>
        </w:rPr>
        <w:t>:</w:t>
      </w:r>
    </w:p>
    <w:p w14:paraId="56D9FBBB" w14:textId="77777777" w:rsidR="0090011A" w:rsidRPr="00C34D38" w:rsidRDefault="0090011A" w:rsidP="0090011A">
      <w:pPr>
        <w:jc w:val="both"/>
        <w:rPr>
          <w:color w:val="000000"/>
        </w:rPr>
      </w:pPr>
      <w:r w:rsidRPr="00C34D38">
        <w:rPr>
          <w:bCs/>
          <w:color w:val="000000"/>
        </w:rPr>
        <w:t>В</w:t>
      </w:r>
      <w:r w:rsidRPr="00C34D38">
        <w:rPr>
          <w:color w:val="000000"/>
        </w:rPr>
        <w:t>окзальная, 1, 2, 3, 4, 5, 6, 7, 8, 9, 10, 11, 13, 15,</w:t>
      </w:r>
      <w:r w:rsidR="00724AEB" w:rsidRPr="00C34D38">
        <w:rPr>
          <w:color w:val="000000"/>
        </w:rPr>
        <w:t xml:space="preserve"> 17А, 19, </w:t>
      </w:r>
      <w:r w:rsidRPr="00C34D38">
        <w:rPr>
          <w:color w:val="000000"/>
        </w:rPr>
        <w:t xml:space="preserve">21, 21А, 21Б, 22, 23, 25, 28, 31, 33, 35, </w:t>
      </w:r>
      <w:r w:rsidRPr="00C34D38">
        <w:rPr>
          <w:rStyle w:val="FontStyle11"/>
          <w:color w:val="000000"/>
          <w:sz w:val="24"/>
          <w:szCs w:val="24"/>
        </w:rPr>
        <w:t>с 36 по 113;</w:t>
      </w:r>
      <w:r w:rsidRPr="00C34D38">
        <w:rPr>
          <w:color w:val="000000"/>
        </w:rPr>
        <w:t xml:space="preserve"> </w:t>
      </w:r>
    </w:p>
    <w:p w14:paraId="039B1D17" w14:textId="77777777" w:rsidR="0090011A" w:rsidRPr="00C34D38" w:rsidRDefault="0090011A" w:rsidP="0090011A">
      <w:pPr>
        <w:jc w:val="both"/>
        <w:rPr>
          <w:color w:val="000000"/>
        </w:rPr>
      </w:pPr>
      <w:r w:rsidRPr="00C34D38">
        <w:rPr>
          <w:color w:val="000000"/>
        </w:rPr>
        <w:t xml:space="preserve">Воробьева, 8, 10, 13, 14; </w:t>
      </w:r>
    </w:p>
    <w:p w14:paraId="70B79AE6" w14:textId="77777777" w:rsidR="0090011A" w:rsidRPr="00C34D38" w:rsidRDefault="0090011A" w:rsidP="0090011A">
      <w:pPr>
        <w:jc w:val="both"/>
        <w:rPr>
          <w:color w:val="000000"/>
        </w:rPr>
      </w:pPr>
      <w:r w:rsidRPr="00C34D38">
        <w:rPr>
          <w:color w:val="000000"/>
        </w:rPr>
        <w:t>Железнодорожная, 58;</w:t>
      </w:r>
    </w:p>
    <w:p w14:paraId="4EBE5573" w14:textId="77777777" w:rsidR="0090011A" w:rsidRPr="00C34D38" w:rsidRDefault="0090011A" w:rsidP="0090011A">
      <w:pPr>
        <w:jc w:val="both"/>
        <w:rPr>
          <w:color w:val="000000"/>
        </w:rPr>
      </w:pPr>
      <w:r w:rsidRPr="00C34D38">
        <w:rPr>
          <w:color w:val="000000"/>
        </w:rPr>
        <w:t xml:space="preserve">Кутузова, 64, 64А, 66, 68, 68А, 70, 72, 74, 76, 80; </w:t>
      </w:r>
    </w:p>
    <w:p w14:paraId="76E10C31" w14:textId="77777777" w:rsidR="0090011A" w:rsidRPr="00C34D38" w:rsidRDefault="0090011A" w:rsidP="0090011A">
      <w:pPr>
        <w:jc w:val="both"/>
        <w:rPr>
          <w:bCs/>
          <w:color w:val="000000"/>
        </w:rPr>
      </w:pPr>
      <w:r w:rsidRPr="00C34D38">
        <w:rPr>
          <w:color w:val="000000"/>
        </w:rPr>
        <w:t>Лазо, 6, 8, 8А;</w:t>
      </w:r>
      <w:r w:rsidRPr="00C34D38">
        <w:rPr>
          <w:bCs/>
          <w:color w:val="000000"/>
        </w:rPr>
        <w:t xml:space="preserve"> </w:t>
      </w:r>
    </w:p>
    <w:p w14:paraId="329DB7D3" w14:textId="77777777" w:rsidR="0090011A" w:rsidRPr="00C34D38" w:rsidRDefault="0090011A" w:rsidP="0090011A">
      <w:pPr>
        <w:jc w:val="both"/>
        <w:rPr>
          <w:color w:val="000000"/>
        </w:rPr>
      </w:pPr>
      <w:r w:rsidRPr="00C34D38">
        <w:rPr>
          <w:color w:val="000000"/>
        </w:rPr>
        <w:t xml:space="preserve">Мичурина, 3, 5, 6, 8, 9, 10, 12, 13, 14, 18; </w:t>
      </w:r>
    </w:p>
    <w:p w14:paraId="67A1F596" w14:textId="77777777" w:rsidR="0090011A" w:rsidRPr="00C34D38" w:rsidRDefault="0090011A" w:rsidP="0090011A">
      <w:pPr>
        <w:jc w:val="both"/>
        <w:rPr>
          <w:color w:val="000000"/>
        </w:rPr>
      </w:pPr>
      <w:r w:rsidRPr="00C34D38">
        <w:rPr>
          <w:color w:val="000000"/>
        </w:rPr>
        <w:t xml:space="preserve">Транспортная, 49, 49А, 51, 51А, 59, 59А, 61; </w:t>
      </w:r>
    </w:p>
    <w:p w14:paraId="4B5776D3" w14:textId="77777777" w:rsidR="0090011A" w:rsidRPr="00C34D38" w:rsidRDefault="0090011A" w:rsidP="0090011A">
      <w:pPr>
        <w:jc w:val="both"/>
        <w:rPr>
          <w:color w:val="000000"/>
        </w:rPr>
      </w:pPr>
      <w:r w:rsidRPr="00C34D38">
        <w:rPr>
          <w:color w:val="000000"/>
        </w:rPr>
        <w:t>Циолковского, 2, 2А, 4;</w:t>
      </w:r>
    </w:p>
    <w:p w14:paraId="757655BD" w14:textId="77777777" w:rsidR="0090011A" w:rsidRPr="00C34D38" w:rsidRDefault="0090011A" w:rsidP="0090011A">
      <w:pPr>
        <w:jc w:val="both"/>
        <w:rPr>
          <w:color w:val="000000"/>
        </w:rPr>
      </w:pPr>
      <w:r w:rsidRPr="00C34D38">
        <w:rPr>
          <w:color w:val="000000"/>
        </w:rPr>
        <w:t xml:space="preserve">1-я Фабричная; 1-я Фруктовая; 2-я Литейная; 366 км; 40 лет Октября; 9 Января; Абаканская; Абрикосовая; Аварийная; Агломератная; Айвазовского; Акмолинская; Алуштинская; Амурская; Армавирская; Асфальтовая; Бабушкина; Багратиона; Батумская; Бердская; Березовская; Благовещенская; Богдана Хмельницкого; Брянская; Варшавская; </w:t>
      </w:r>
      <w:r w:rsidRPr="00C34D38">
        <w:t>Верхне-Восточная;</w:t>
      </w:r>
      <w:r w:rsidRPr="00C34D38">
        <w:rPr>
          <w:rStyle w:val="FontStyle11"/>
          <w:color w:val="000000"/>
          <w:sz w:val="24"/>
          <w:szCs w:val="24"/>
        </w:rPr>
        <w:t xml:space="preserve"> </w:t>
      </w:r>
      <w:r w:rsidRPr="00C34D38">
        <w:rPr>
          <w:color w:val="000000"/>
        </w:rPr>
        <w:t xml:space="preserve">Верхне–Редаково; Вечерняя; Виноградная; Витебская; Владивосточная; Водоемная; Водосточная; Волгодонская; Волжская; Володарского; Волховская; Воркутинская; </w:t>
      </w:r>
      <w:r w:rsidRPr="00C34D38">
        <w:rPr>
          <w:rStyle w:val="FontStyle11"/>
          <w:color w:val="000000"/>
          <w:sz w:val="24"/>
          <w:szCs w:val="24"/>
        </w:rPr>
        <w:t xml:space="preserve">Восточная; </w:t>
      </w:r>
      <w:r w:rsidRPr="00C34D38">
        <w:rPr>
          <w:color w:val="000000"/>
        </w:rPr>
        <w:t xml:space="preserve">Всесторонняя; Высотная; Гайдара; Герасименко; </w:t>
      </w:r>
      <w:r w:rsidRPr="00C34D38">
        <w:rPr>
          <w:rStyle w:val="FontStyle11"/>
          <w:color w:val="000000"/>
          <w:sz w:val="24"/>
          <w:szCs w:val="24"/>
        </w:rPr>
        <w:t xml:space="preserve">Горбуновская; </w:t>
      </w:r>
      <w:r w:rsidRPr="00C34D38">
        <w:rPr>
          <w:color w:val="000000"/>
        </w:rPr>
        <w:t xml:space="preserve">Горная; Граневая; Грунтовая; Гужевая; Джамбульская; Дизельная; Довженко; Донецкая; Дунайская; Жени Стожкова; Жуковского; Зеленая; Зои Космодемьянской; Кадровая; Казанская; Калинина; Калужская; Карла Либкнехта; Карусельная; </w:t>
      </w:r>
      <w:r w:rsidRPr="00C34D38">
        <w:rPr>
          <w:rStyle w:val="FontStyle11"/>
          <w:color w:val="000000"/>
          <w:sz w:val="24"/>
          <w:szCs w:val="24"/>
        </w:rPr>
        <w:t xml:space="preserve">Киселевская; </w:t>
      </w:r>
      <w:r w:rsidRPr="00C34D38">
        <w:rPr>
          <w:color w:val="000000"/>
        </w:rPr>
        <w:t xml:space="preserve">Клары Цеткин; Ключевая; Кондомская; Крамаюрская; Красилова; Красная горка; Крестьянская; Кронштадская; Крутая; Кузедеевская; </w:t>
      </w:r>
      <w:r w:rsidRPr="00C34D38">
        <w:rPr>
          <w:rStyle w:val="FontStyle11"/>
          <w:color w:val="000000"/>
          <w:sz w:val="24"/>
          <w:szCs w:val="24"/>
        </w:rPr>
        <w:t xml:space="preserve">Латугина; </w:t>
      </w:r>
      <w:r w:rsidRPr="00C34D38">
        <w:rPr>
          <w:color w:val="000000"/>
        </w:rPr>
        <w:t xml:space="preserve">Лаушкина; Лесогорная; Липовая; Литейная; Ломоносова; Магистральная; Майкопская; Макаренко; Мартеновская; Машиностроительная; Медицинская; Менжинского; Мечникова; Мирная; Многопустотная; Москворецкая; Московская; Мостовая; Нахимова; Невского; Нижне-Пролетарская; Никитинская; Николая Островского; Новосибирская; Обогатительная; Образцовая; Обская; Овражная; Павлова; Плунжерная; Победы; Погодина; Покровская; Полевая; Полесская; Прокатная; Пролетарская; Промышленная; Прудовая; Псковская; Пунктирная; Путейцев; Рабочая; Революционная; Рельсовая; Розы Люксембург; Ростовская; Садгородская; Самарская; Светлая; Симферопольская; Смоленская; </w:t>
      </w:r>
      <w:r w:rsidRPr="00C34D38">
        <w:rPr>
          <w:rStyle w:val="FontStyle11"/>
          <w:color w:val="000000"/>
          <w:sz w:val="24"/>
          <w:szCs w:val="24"/>
        </w:rPr>
        <w:t xml:space="preserve">Соколовская; </w:t>
      </w:r>
      <w:r w:rsidRPr="00C34D38">
        <w:rPr>
          <w:color w:val="000000"/>
        </w:rPr>
        <w:t xml:space="preserve">Сосновская; Спортивная; Ставропольская; Стадионная; Сталеваров; Сталеплавильщиков; Станиславского; Сурикова; Сызранская; Таганрогская; Таймырская; Ташкентская; Тенистая; Тимирязева; Тобольская; Топкинская; Точилино; Тупик 3 км; Туристская; Туркменская; Тюльпановая; Ударников; Узбекистанская; Урановая; Урицкого; Фабричная; Фруктовая; Фрунзе; Хабаровская; Химиков; Цимлянская; Чапаева; Черемнова; Черемуховая; </w:t>
      </w:r>
      <w:r w:rsidRPr="00C34D38">
        <w:rPr>
          <w:rStyle w:val="FontStyle11"/>
          <w:color w:val="000000"/>
          <w:sz w:val="24"/>
          <w:szCs w:val="24"/>
        </w:rPr>
        <w:t xml:space="preserve">Черкасская; </w:t>
      </w:r>
      <w:r w:rsidRPr="00C34D38">
        <w:rPr>
          <w:color w:val="000000"/>
        </w:rPr>
        <w:t xml:space="preserve">Черноморская; Чернышевского; Чуйская; Шаумяна; Шоссейная; Щетинкина; Энгельса; Юдина; Ясная Поляна; </w:t>
      </w:r>
    </w:p>
    <w:p w14:paraId="57C432BD" w14:textId="77777777" w:rsidR="0090011A" w:rsidRPr="00C34D38" w:rsidRDefault="0090011A" w:rsidP="0090011A">
      <w:pPr>
        <w:jc w:val="both"/>
        <w:rPr>
          <w:color w:val="000000"/>
        </w:rPr>
      </w:pPr>
      <w:r w:rsidRPr="00C34D38">
        <w:rPr>
          <w:color w:val="000000"/>
        </w:rPr>
        <w:t xml:space="preserve">переулки: </w:t>
      </w:r>
    </w:p>
    <w:p w14:paraId="1CDB58E6" w14:textId="77777777" w:rsidR="0090011A" w:rsidRPr="00C34D38" w:rsidRDefault="0090011A" w:rsidP="0090011A">
      <w:pPr>
        <w:jc w:val="both"/>
        <w:rPr>
          <w:color w:val="000000"/>
        </w:rPr>
      </w:pPr>
      <w:r w:rsidRPr="00C34D38">
        <w:rPr>
          <w:rStyle w:val="FontStyle11"/>
          <w:color w:val="000000"/>
          <w:sz w:val="24"/>
          <w:szCs w:val="24"/>
        </w:rPr>
        <w:t xml:space="preserve">1-ый Андреевский; 1-ый Элеваторный; 2-ой Андреевский; 2-ой Элеваторный; </w:t>
      </w:r>
      <w:r w:rsidRPr="00C34D38">
        <w:rPr>
          <w:color w:val="000000"/>
        </w:rPr>
        <w:t xml:space="preserve">40 лет Октября; Алапаевский; </w:t>
      </w:r>
      <w:r w:rsidRPr="00C34D38">
        <w:t xml:space="preserve">Амбулаторный; </w:t>
      </w:r>
      <w:r w:rsidRPr="00C34D38">
        <w:rPr>
          <w:color w:val="000000"/>
        </w:rPr>
        <w:t xml:space="preserve">Арктический; Ашхабадский; </w:t>
      </w:r>
      <w:r w:rsidRPr="00C34D38">
        <w:t xml:space="preserve">Байканурский; </w:t>
      </w:r>
      <w:r w:rsidRPr="00C34D38">
        <w:rPr>
          <w:color w:val="000000"/>
        </w:rPr>
        <w:t xml:space="preserve">Банковский; Бачатский; Бенгальский; Биробиджанский; </w:t>
      </w:r>
      <w:r w:rsidRPr="00C34D38">
        <w:t xml:space="preserve">Букинский; </w:t>
      </w:r>
      <w:r w:rsidRPr="00C34D38">
        <w:rPr>
          <w:color w:val="000000"/>
        </w:rPr>
        <w:t xml:space="preserve">Верхнее-Редаковский; Водосточный; Дивногорский; Иногородний; Каракумский; </w:t>
      </w:r>
      <w:r w:rsidRPr="00C34D38">
        <w:t xml:space="preserve">Киселевский; </w:t>
      </w:r>
      <w:r w:rsidRPr="00C34D38">
        <w:rPr>
          <w:color w:val="000000"/>
        </w:rPr>
        <w:t xml:space="preserve">Кондомский; Копровый, Крутой; Курортный; Ломоносова; Мексиканский; </w:t>
      </w:r>
      <w:r w:rsidRPr="00C34D38">
        <w:t xml:space="preserve">Мелькомбинатовский; </w:t>
      </w:r>
      <w:r w:rsidRPr="00C34D38">
        <w:rPr>
          <w:color w:val="000000"/>
        </w:rPr>
        <w:t xml:space="preserve">Металлистов; </w:t>
      </w:r>
      <w:r w:rsidRPr="00C34D38">
        <w:t xml:space="preserve">Незнамовский; </w:t>
      </w:r>
      <w:r w:rsidRPr="00C34D38">
        <w:rPr>
          <w:color w:val="000000"/>
        </w:rPr>
        <w:t xml:space="preserve">Нижнее-Прудовый; Никитинский; </w:t>
      </w:r>
      <w:r w:rsidRPr="00C34D38">
        <w:t xml:space="preserve">Пензенский; </w:t>
      </w:r>
      <w:r w:rsidRPr="00C34D38">
        <w:rPr>
          <w:color w:val="000000"/>
        </w:rPr>
        <w:t xml:space="preserve">Прудовой; Редаковский; Рельсовый; Совокупный; Тихий; Узбекистанский; Хабаровский; Чернышевского; </w:t>
      </w:r>
    </w:p>
    <w:p w14:paraId="25EE3A09" w14:textId="77777777" w:rsidR="0090011A" w:rsidRPr="00C34D38" w:rsidRDefault="0090011A" w:rsidP="0090011A">
      <w:pPr>
        <w:jc w:val="both"/>
        <w:rPr>
          <w:color w:val="000000"/>
        </w:rPr>
      </w:pPr>
      <w:r w:rsidRPr="00C34D38">
        <w:rPr>
          <w:color w:val="000000"/>
        </w:rPr>
        <w:t xml:space="preserve">проезды: </w:t>
      </w:r>
    </w:p>
    <w:p w14:paraId="3F3533E0" w14:textId="77777777" w:rsidR="0090011A" w:rsidRPr="00C34D38" w:rsidRDefault="0090011A" w:rsidP="0090011A">
      <w:pPr>
        <w:jc w:val="both"/>
      </w:pPr>
      <w:r w:rsidRPr="00C34D38">
        <w:rPr>
          <w:color w:val="000000"/>
        </w:rPr>
        <w:t xml:space="preserve">Авроры; Берензасский; Бессарабский; Володарского; Граневой; Грунтовый; Карбышева; Крестьянский; Ленский; Лобачевского; Мартеновский; Менжинского; Механический; Рабочий; Стадионный; Целинный; </w:t>
      </w:r>
      <w:r w:rsidRPr="00C34D38">
        <w:t xml:space="preserve"> </w:t>
      </w:r>
    </w:p>
    <w:p w14:paraId="7713F296" w14:textId="77777777" w:rsidR="0090011A" w:rsidRPr="00C34D38" w:rsidRDefault="0090011A" w:rsidP="0090011A">
      <w:pPr>
        <w:jc w:val="both"/>
        <w:rPr>
          <w:color w:val="000000"/>
        </w:rPr>
      </w:pPr>
      <w:r w:rsidRPr="00C34D38">
        <w:rPr>
          <w:color w:val="000000"/>
        </w:rPr>
        <w:t>дома-вагоны ЭМП №705;</w:t>
      </w:r>
    </w:p>
    <w:p w14:paraId="534E5901" w14:textId="77777777" w:rsidR="00724AEB" w:rsidRPr="00C34D38" w:rsidRDefault="0090011A" w:rsidP="0090011A">
      <w:pPr>
        <w:jc w:val="both"/>
        <w:rPr>
          <w:color w:val="000000"/>
        </w:rPr>
      </w:pPr>
      <w:r w:rsidRPr="00C34D38">
        <w:rPr>
          <w:color w:val="000000"/>
        </w:rPr>
        <w:t xml:space="preserve">садоводческий потребительский кооператив: </w:t>
      </w:r>
    </w:p>
    <w:p w14:paraId="7FB96695" w14:textId="77777777" w:rsidR="0090011A" w:rsidRPr="00C34D38" w:rsidRDefault="0090011A" w:rsidP="0090011A">
      <w:pPr>
        <w:jc w:val="both"/>
        <w:rPr>
          <w:color w:val="000000"/>
        </w:rPr>
      </w:pPr>
      <w:r w:rsidRPr="00C34D38">
        <w:rPr>
          <w:color w:val="000000"/>
        </w:rPr>
        <w:t>«Красная горка»</w:t>
      </w:r>
      <w:r w:rsidR="00724AEB" w:rsidRPr="00C34D38">
        <w:rPr>
          <w:color w:val="000000"/>
        </w:rPr>
        <w:t>;</w:t>
      </w:r>
    </w:p>
    <w:p w14:paraId="06A15F90" w14:textId="77777777" w:rsidR="00724AEB" w:rsidRPr="00C34D38" w:rsidRDefault="0090011A" w:rsidP="0090011A">
      <w:pPr>
        <w:jc w:val="both"/>
        <w:rPr>
          <w:bCs/>
          <w:color w:val="000000"/>
        </w:rPr>
      </w:pPr>
      <w:r w:rsidRPr="00C34D38">
        <w:rPr>
          <w:bCs/>
          <w:color w:val="000000"/>
        </w:rPr>
        <w:t>садоводческие некоммерческие товарищества</w:t>
      </w:r>
      <w:r w:rsidR="00724AEB" w:rsidRPr="00C34D38">
        <w:rPr>
          <w:bCs/>
          <w:color w:val="000000"/>
        </w:rPr>
        <w:t xml:space="preserve"> собственников недвижимости</w:t>
      </w:r>
      <w:r w:rsidRPr="00C34D38">
        <w:rPr>
          <w:bCs/>
          <w:color w:val="000000"/>
        </w:rPr>
        <w:t>:</w:t>
      </w:r>
    </w:p>
    <w:p w14:paraId="77DBCD7C" w14:textId="77777777" w:rsidR="0090011A" w:rsidRPr="00C34D38" w:rsidRDefault="0090011A" w:rsidP="0090011A">
      <w:pPr>
        <w:jc w:val="both"/>
        <w:rPr>
          <w:color w:val="000000"/>
        </w:rPr>
      </w:pPr>
      <w:r w:rsidRPr="00C34D38">
        <w:rPr>
          <w:bCs/>
          <w:color w:val="000000"/>
        </w:rPr>
        <w:t xml:space="preserve"> «Металлург-1»; «Плодовод-1»; «Прогресс»</w:t>
      </w:r>
      <w:r w:rsidR="00724AEB" w:rsidRPr="00C34D38">
        <w:rPr>
          <w:bCs/>
          <w:color w:val="000000"/>
        </w:rPr>
        <w:t>;</w:t>
      </w:r>
    </w:p>
    <w:p w14:paraId="4666F466" w14:textId="34CBEEF6" w:rsidR="0090011A" w:rsidRPr="00C34D38" w:rsidRDefault="00034E21" w:rsidP="0090011A">
      <w:pPr>
        <w:jc w:val="both"/>
        <w:rPr>
          <w:color w:val="000000"/>
        </w:rPr>
      </w:pPr>
      <w:r>
        <w:rPr>
          <w:color w:val="000000"/>
        </w:rPr>
        <w:t>н</w:t>
      </w:r>
      <w:r w:rsidR="0090011A" w:rsidRPr="00C34D38">
        <w:rPr>
          <w:color w:val="000000"/>
        </w:rPr>
        <w:t>егосударственное учреждение здравоохранения «Узловая больница на станции Новокузнецк открытого акционерного общества «Российские железный дороги», улица Стальского, 1;</w:t>
      </w:r>
    </w:p>
    <w:p w14:paraId="76BACBB0" w14:textId="6F399D6B" w:rsidR="0090011A" w:rsidRPr="00C34D38" w:rsidRDefault="00034E21" w:rsidP="0090011A">
      <w:pPr>
        <w:jc w:val="both"/>
        <w:rPr>
          <w:color w:val="000000"/>
        </w:rPr>
      </w:pPr>
      <w:r>
        <w:rPr>
          <w:color w:val="000000"/>
        </w:rPr>
        <w:t>г</w:t>
      </w:r>
      <w:r w:rsidR="0090011A" w:rsidRPr="00C34D38">
        <w:rPr>
          <w:color w:val="000000"/>
        </w:rPr>
        <w:t>осударственное бюджетное учреждение здравоохранения «Новокузнецкая городская клиническая инфекционная больница имени В.В. Бессоненко», улица Медицинская, 36</w:t>
      </w:r>
      <w:r w:rsidR="00724AEB" w:rsidRPr="00C34D38">
        <w:rPr>
          <w:color w:val="000000"/>
        </w:rPr>
        <w:t>.</w:t>
      </w:r>
    </w:p>
    <w:p w14:paraId="77250895" w14:textId="77777777" w:rsidR="0090011A" w:rsidRPr="00C34D38" w:rsidRDefault="0090011A" w:rsidP="0090011A">
      <w:pPr>
        <w:rPr>
          <w:color w:val="000000"/>
        </w:rPr>
      </w:pPr>
    </w:p>
    <w:p w14:paraId="62C740D3" w14:textId="10590ACF" w:rsidR="0090011A" w:rsidRPr="00C34D38" w:rsidRDefault="0090011A" w:rsidP="0090011A">
      <w:pPr>
        <w:jc w:val="center"/>
        <w:rPr>
          <w:caps/>
        </w:rPr>
      </w:pPr>
      <w:r w:rsidRPr="00C34D38">
        <w:t xml:space="preserve">Одномандатный избирательный округ </w:t>
      </w:r>
      <w:r w:rsidRPr="00C34D38">
        <w:rPr>
          <w:caps/>
        </w:rPr>
        <w:t>№18</w:t>
      </w:r>
    </w:p>
    <w:p w14:paraId="110ED2DF" w14:textId="0B3739BF" w:rsidR="0090011A" w:rsidRPr="00C34D38" w:rsidRDefault="0090011A" w:rsidP="0090011A">
      <w:pPr>
        <w:jc w:val="center"/>
        <w:outlineLvl w:val="0"/>
      </w:pPr>
      <w:r w:rsidRPr="00C34D38">
        <w:t>(</w:t>
      </w:r>
      <w:r w:rsidR="00034E21">
        <w:t>ц</w:t>
      </w:r>
      <w:r w:rsidR="0048126B" w:rsidRPr="00C34D38">
        <w:t xml:space="preserve">ентр избирательного округа </w:t>
      </w:r>
      <w:r w:rsidR="00034E21">
        <w:t>-</w:t>
      </w:r>
      <w:r w:rsidRPr="00C34D38">
        <w:t xml:space="preserve"> г</w:t>
      </w:r>
      <w:r w:rsidR="00034E21">
        <w:t>ород</w:t>
      </w:r>
      <w:r w:rsidRPr="00C34D38">
        <w:t xml:space="preserve"> Новокузнецк, пр</w:t>
      </w:r>
      <w:r w:rsidR="00034E21">
        <w:t>оспект</w:t>
      </w:r>
      <w:r w:rsidRPr="00C34D38">
        <w:t xml:space="preserve"> Курако, 37)</w:t>
      </w:r>
    </w:p>
    <w:p w14:paraId="00BC5DED" w14:textId="77777777" w:rsidR="0090011A" w:rsidRPr="00C34D38" w:rsidRDefault="0090011A" w:rsidP="0090011A"/>
    <w:p w14:paraId="556C0751" w14:textId="77777777" w:rsidR="0090011A" w:rsidRPr="00C34D38" w:rsidRDefault="0048126B" w:rsidP="0090011A">
      <w:pPr>
        <w:jc w:val="both"/>
        <w:outlineLvl w:val="0"/>
      </w:pPr>
      <w:r w:rsidRPr="00C34D38">
        <w:t>Число избирателей в избирательном округе</w:t>
      </w:r>
      <w:r w:rsidR="0090011A" w:rsidRPr="00C34D38">
        <w:t xml:space="preserve"> – 22379</w:t>
      </w:r>
      <w:r w:rsidR="00724AEB" w:rsidRPr="00C34D38">
        <w:t>.</w:t>
      </w:r>
    </w:p>
    <w:p w14:paraId="2C618D70" w14:textId="77777777" w:rsidR="0090011A" w:rsidRPr="00C34D38" w:rsidRDefault="0090011A" w:rsidP="0090011A">
      <w:pPr>
        <w:jc w:val="both"/>
      </w:pPr>
      <w:r w:rsidRPr="00C34D38">
        <w:t>В границы избирательного округа входят:</w:t>
      </w:r>
    </w:p>
    <w:p w14:paraId="357BCCEB" w14:textId="77777777" w:rsidR="0090011A" w:rsidRPr="00C34D38" w:rsidRDefault="0048126B" w:rsidP="0090011A">
      <w:pPr>
        <w:jc w:val="both"/>
      </w:pPr>
      <w:r w:rsidRPr="00C34D38">
        <w:t>проспект</w:t>
      </w:r>
      <w:r w:rsidR="0090011A" w:rsidRPr="00C34D38">
        <w:t xml:space="preserve">: </w:t>
      </w:r>
    </w:p>
    <w:p w14:paraId="697114EE" w14:textId="77777777" w:rsidR="0090011A" w:rsidRPr="00C34D38" w:rsidRDefault="0090011A" w:rsidP="0090011A">
      <w:pPr>
        <w:jc w:val="both"/>
      </w:pPr>
      <w:r w:rsidRPr="00C34D38">
        <w:t>Курако, 41, 43, 45, 47;</w:t>
      </w:r>
    </w:p>
    <w:p w14:paraId="323CEC31" w14:textId="77777777" w:rsidR="0090011A" w:rsidRPr="00C34D38" w:rsidRDefault="0048126B" w:rsidP="0090011A">
      <w:pPr>
        <w:jc w:val="both"/>
      </w:pPr>
      <w:r w:rsidRPr="00C34D38">
        <w:t>улицы</w:t>
      </w:r>
      <w:r w:rsidR="0090011A" w:rsidRPr="00C34D38">
        <w:t xml:space="preserve">: </w:t>
      </w:r>
    </w:p>
    <w:p w14:paraId="663DE5B2" w14:textId="14106057" w:rsidR="0090011A" w:rsidRPr="00C34D38" w:rsidRDefault="0090011A" w:rsidP="0090011A">
      <w:pPr>
        <w:jc w:val="both"/>
      </w:pPr>
      <w:r w:rsidRPr="00C34D38">
        <w:t>Веры Соломиной</w:t>
      </w:r>
      <w:r w:rsidR="00034E21">
        <w:t>,</w:t>
      </w:r>
      <w:r w:rsidRPr="00C34D38">
        <w:t xml:space="preserve"> 1, 2, 3, 4, 6, 7, 8, 9, 11, 15,</w:t>
      </w:r>
      <w:r w:rsidR="00724AEB" w:rsidRPr="00C34D38">
        <w:t xml:space="preserve"> </w:t>
      </w:r>
      <w:r w:rsidRPr="00C34D38">
        <w:t>17, 19, 22, 23, 24, 25, 26, 27, 28, 30, 31, 32, 33, 34, 35, 37, 39, 41;</w:t>
      </w:r>
    </w:p>
    <w:p w14:paraId="6FA1CBF5" w14:textId="3429CDD7" w:rsidR="0090011A" w:rsidRPr="00C34D38" w:rsidRDefault="0090011A" w:rsidP="0090011A">
      <w:pPr>
        <w:jc w:val="both"/>
      </w:pPr>
      <w:r w:rsidRPr="00C34D38">
        <w:t>Воробьева, 1, 3, 3А, 5, 7,</w:t>
      </w:r>
      <w:r w:rsidR="00034E21">
        <w:t xml:space="preserve"> </w:t>
      </w:r>
      <w:r w:rsidRPr="00C34D38">
        <w:t xml:space="preserve">9, 15; </w:t>
      </w:r>
    </w:p>
    <w:p w14:paraId="2D1A5E3B" w14:textId="77777777" w:rsidR="0090011A" w:rsidRPr="00C34D38" w:rsidRDefault="0090011A" w:rsidP="0090011A">
      <w:pPr>
        <w:jc w:val="both"/>
      </w:pPr>
      <w:r w:rsidRPr="00C34D38">
        <w:t>Карла Маркса, 1, 2А, 3, 3А, 4, 7А, 8, 8А, 10А, 12, 14, 14А, 16, 18, 20, 22;</w:t>
      </w:r>
    </w:p>
    <w:p w14:paraId="679DCA62" w14:textId="77777777" w:rsidR="0090011A" w:rsidRPr="00C34D38" w:rsidRDefault="0090011A" w:rsidP="0090011A">
      <w:pPr>
        <w:jc w:val="both"/>
      </w:pPr>
      <w:r w:rsidRPr="00C34D38">
        <w:t>Куйбышева, 1, 2, 3, 5, 6, 7, 8, 9, 10, 11, 12, 13, 14, 15, 16, 18;</w:t>
      </w:r>
    </w:p>
    <w:p w14:paraId="2B6A0059" w14:textId="77777777" w:rsidR="0090011A" w:rsidRPr="00C34D38" w:rsidRDefault="0090011A" w:rsidP="0090011A">
      <w:pPr>
        <w:jc w:val="both"/>
      </w:pPr>
      <w:r w:rsidRPr="00C34D38">
        <w:t xml:space="preserve">Лазо, 1, 2, 3, 4, 5, 7, </w:t>
      </w:r>
      <w:r w:rsidR="00500B18" w:rsidRPr="00C34D38">
        <w:t xml:space="preserve">10, </w:t>
      </w:r>
      <w:r w:rsidRPr="00C34D38">
        <w:t>18, 22, 28, 32;</w:t>
      </w:r>
    </w:p>
    <w:p w14:paraId="1C9C1BA5" w14:textId="77777777" w:rsidR="0090011A" w:rsidRPr="00C34D38" w:rsidRDefault="0090011A" w:rsidP="0090011A">
      <w:pPr>
        <w:jc w:val="both"/>
      </w:pPr>
      <w:r w:rsidRPr="00C34D38">
        <w:t>Мичурина, 15, 15А, 17, 19, 23, 25, 27, 27А, 31, 33, 33А, 35, 37, 39;</w:t>
      </w:r>
    </w:p>
    <w:p w14:paraId="2BDD3D18" w14:textId="77777777" w:rsidR="0090011A" w:rsidRPr="00C34D38" w:rsidRDefault="0090011A" w:rsidP="0090011A">
      <w:pPr>
        <w:jc w:val="both"/>
      </w:pPr>
      <w:r w:rsidRPr="00C34D38">
        <w:t>Отдельная, 5;</w:t>
      </w:r>
    </w:p>
    <w:p w14:paraId="617D8561" w14:textId="77777777" w:rsidR="0090011A" w:rsidRPr="00C34D38" w:rsidRDefault="0090011A" w:rsidP="0090011A">
      <w:pPr>
        <w:jc w:val="both"/>
      </w:pPr>
      <w:r w:rsidRPr="00C34D38">
        <w:t>Сибиряков-Гвардейцев, 4, 6, 8, 14, 18, 20, 22;</w:t>
      </w:r>
    </w:p>
    <w:p w14:paraId="2772B4E7" w14:textId="42CA7E5B" w:rsidR="0090011A" w:rsidRPr="00C34D38" w:rsidRDefault="0090011A" w:rsidP="0090011A">
      <w:pPr>
        <w:jc w:val="both"/>
        <w:rPr>
          <w:rStyle w:val="FontStyle12"/>
          <w:sz w:val="24"/>
          <w:szCs w:val="24"/>
        </w:rPr>
      </w:pPr>
      <w:r w:rsidRPr="00C34D38">
        <w:t xml:space="preserve">1 Мая; 373 км; 375 километр; Авангардная; Алмазная; </w:t>
      </w:r>
      <w:r w:rsidRPr="00C34D38">
        <w:rPr>
          <w:rStyle w:val="FontStyle12"/>
          <w:sz w:val="24"/>
          <w:szCs w:val="24"/>
        </w:rPr>
        <w:t xml:space="preserve">Альпийская; </w:t>
      </w:r>
      <w:r w:rsidRPr="00C34D38">
        <w:t xml:space="preserve">Арбатская; Базисная; Балтийская; </w:t>
      </w:r>
      <w:r w:rsidRPr="00C34D38">
        <w:rPr>
          <w:rStyle w:val="FontStyle12"/>
          <w:sz w:val="24"/>
          <w:szCs w:val="24"/>
        </w:rPr>
        <w:t xml:space="preserve">Бастионная; </w:t>
      </w:r>
      <w:r w:rsidRPr="00C34D38">
        <w:t xml:space="preserve">Беловежская; Белорецкая; Богатырская; </w:t>
      </w:r>
      <w:r w:rsidRPr="00C34D38">
        <w:rPr>
          <w:rStyle w:val="FontStyle12"/>
          <w:sz w:val="24"/>
          <w:szCs w:val="24"/>
        </w:rPr>
        <w:t xml:space="preserve">Бунгурская; </w:t>
      </w:r>
      <w:r w:rsidRPr="00C34D38">
        <w:t xml:space="preserve">Бурейская; Валдайская; Вахтангова; </w:t>
      </w:r>
      <w:r w:rsidRPr="00C34D38">
        <w:rPr>
          <w:rStyle w:val="FontStyle12"/>
          <w:sz w:val="24"/>
          <w:szCs w:val="24"/>
        </w:rPr>
        <w:t xml:space="preserve">Великорусская; </w:t>
      </w:r>
      <w:r w:rsidRPr="00C34D38">
        <w:t>Верхоянская; Веселая Горка; Внутренняя; Вольный Юпитер</w:t>
      </w:r>
      <w:r w:rsidR="00034E21">
        <w:t>4</w:t>
      </w:r>
      <w:r w:rsidRPr="00C34D38">
        <w:t xml:space="preserve"> Горняцкая; Выборгская; Галерейная; Георгия Седого; Глинки; Гончарова; </w:t>
      </w:r>
      <w:r w:rsidRPr="00C34D38">
        <w:rPr>
          <w:rStyle w:val="FontStyle12"/>
          <w:sz w:val="24"/>
          <w:szCs w:val="24"/>
        </w:rPr>
        <w:t xml:space="preserve">Гористая; </w:t>
      </w:r>
      <w:r w:rsidRPr="00C34D38">
        <w:t xml:space="preserve">Горноспасательная; </w:t>
      </w:r>
      <w:r w:rsidRPr="00C34D38">
        <w:rPr>
          <w:rStyle w:val="FontStyle12"/>
          <w:sz w:val="24"/>
          <w:szCs w:val="24"/>
        </w:rPr>
        <w:t xml:space="preserve">Гурьевская; Дарвина; </w:t>
      </w:r>
      <w:r w:rsidRPr="00C34D38">
        <w:t xml:space="preserve">Даурская; Димитрова; Динамитная; Дозорная; </w:t>
      </w:r>
      <w:r w:rsidRPr="00C34D38">
        <w:rPr>
          <w:rStyle w:val="FontStyle12"/>
          <w:sz w:val="24"/>
          <w:szCs w:val="24"/>
        </w:rPr>
        <w:t xml:space="preserve">Доменная; </w:t>
      </w:r>
      <w:r w:rsidRPr="00C34D38">
        <w:t xml:space="preserve">Дубовая; Ельцовская; Жасминная; Железноводская; </w:t>
      </w:r>
      <w:r w:rsidRPr="00C34D38">
        <w:rPr>
          <w:rStyle w:val="FontStyle12"/>
          <w:sz w:val="24"/>
          <w:szCs w:val="24"/>
        </w:rPr>
        <w:t xml:space="preserve">Забойщиков; Заволжская; </w:t>
      </w:r>
      <w:r w:rsidRPr="00C34D38">
        <w:t xml:space="preserve">Западная; </w:t>
      </w:r>
      <w:r w:rsidRPr="00C34D38">
        <w:rPr>
          <w:rStyle w:val="FontStyle12"/>
          <w:sz w:val="24"/>
          <w:szCs w:val="24"/>
        </w:rPr>
        <w:t xml:space="preserve">Заречная; Зеленая Горка; Ивовая; </w:t>
      </w:r>
      <w:r w:rsidRPr="00C34D38">
        <w:t xml:space="preserve">Ильинская; </w:t>
      </w:r>
      <w:r w:rsidRPr="00C34D38">
        <w:rPr>
          <w:rStyle w:val="FontStyle12"/>
          <w:sz w:val="24"/>
          <w:szCs w:val="24"/>
        </w:rPr>
        <w:t xml:space="preserve">Иркутская; </w:t>
      </w:r>
      <w:r w:rsidRPr="00C34D38">
        <w:t xml:space="preserve">Испирская; Кабардинская; </w:t>
      </w:r>
      <w:r w:rsidRPr="00C34D38">
        <w:rPr>
          <w:rStyle w:val="FontStyle12"/>
          <w:sz w:val="24"/>
          <w:szCs w:val="24"/>
        </w:rPr>
        <w:t xml:space="preserve">Казбекская; </w:t>
      </w:r>
      <w:r w:rsidRPr="00C34D38">
        <w:t xml:space="preserve">Каирская; Калачевская; Калиновская; Каракульская; Карпатская; Касательная; Каскадная; Каширская; Кирзаводская; Климовская; Клюквенная; Кооперативная; Кремлевская; </w:t>
      </w:r>
      <w:r w:rsidRPr="00C34D38">
        <w:rPr>
          <w:rStyle w:val="FontStyle12"/>
          <w:sz w:val="24"/>
          <w:szCs w:val="24"/>
        </w:rPr>
        <w:t xml:space="preserve">Кривоносова; Крохотная; </w:t>
      </w:r>
      <w:r w:rsidRPr="00C34D38">
        <w:t xml:space="preserve">Кубинская; </w:t>
      </w:r>
      <w:r w:rsidRPr="00C34D38">
        <w:rPr>
          <w:rStyle w:val="FontStyle12"/>
          <w:sz w:val="24"/>
          <w:szCs w:val="24"/>
        </w:rPr>
        <w:t xml:space="preserve">Курганская; Лавная; </w:t>
      </w:r>
      <w:r w:rsidRPr="00C34D38">
        <w:t xml:space="preserve">Лебединская; Лермонтова; </w:t>
      </w:r>
      <w:r w:rsidRPr="00C34D38">
        <w:rPr>
          <w:rStyle w:val="FontStyle12"/>
          <w:sz w:val="24"/>
          <w:szCs w:val="24"/>
        </w:rPr>
        <w:t xml:space="preserve">Лесная; </w:t>
      </w:r>
      <w:r w:rsidRPr="00C34D38">
        <w:t xml:space="preserve">Ливинская; </w:t>
      </w:r>
      <w:r w:rsidRPr="00C34D38">
        <w:rPr>
          <w:rStyle w:val="FontStyle12"/>
          <w:sz w:val="24"/>
          <w:szCs w:val="24"/>
        </w:rPr>
        <w:t xml:space="preserve">Лиловая; </w:t>
      </w:r>
      <w:r w:rsidRPr="00C34D38">
        <w:t xml:space="preserve">Линейная; Листвянская; Локомотивная; Луганская; Луговая; </w:t>
      </w:r>
      <w:r w:rsidRPr="00C34D38">
        <w:rPr>
          <w:rStyle w:val="FontStyle12"/>
          <w:sz w:val="24"/>
          <w:szCs w:val="24"/>
        </w:rPr>
        <w:t xml:space="preserve">Лютиковая; </w:t>
      </w:r>
      <w:r w:rsidRPr="00C34D38">
        <w:t xml:space="preserve">Макеевская; Малайская; Мамонтова; Марс; Матросова; Маяковского; Механизаторов; </w:t>
      </w:r>
      <w:r w:rsidRPr="00C34D38">
        <w:rPr>
          <w:rStyle w:val="FontStyle12"/>
          <w:sz w:val="24"/>
          <w:szCs w:val="24"/>
        </w:rPr>
        <w:t xml:space="preserve">Молдавская; </w:t>
      </w:r>
      <w:r w:rsidRPr="00C34D38">
        <w:t xml:space="preserve">Мраморная; Наклонная; Николаевская; Никопольская; </w:t>
      </w:r>
      <w:r w:rsidRPr="00C34D38">
        <w:rPr>
          <w:rStyle w:val="FontStyle12"/>
          <w:sz w:val="24"/>
          <w:szCs w:val="24"/>
        </w:rPr>
        <w:t xml:space="preserve">Ново-Горбунова; </w:t>
      </w:r>
      <w:r w:rsidRPr="00C34D38">
        <w:t xml:space="preserve">Новый Юпитер; Оборотная; Орехово-Зуевская; Отдаленная; </w:t>
      </w:r>
      <w:r w:rsidRPr="00C34D38">
        <w:rPr>
          <w:rStyle w:val="FontStyle12"/>
          <w:sz w:val="24"/>
          <w:szCs w:val="24"/>
        </w:rPr>
        <w:t xml:space="preserve">Параллельная; Печная; </w:t>
      </w:r>
      <w:r w:rsidRPr="00C34D38">
        <w:t xml:space="preserve">Погрузочная; </w:t>
      </w:r>
      <w:r w:rsidRPr="00C34D38">
        <w:rPr>
          <w:rStyle w:val="FontStyle12"/>
          <w:sz w:val="24"/>
          <w:szCs w:val="24"/>
        </w:rPr>
        <w:t xml:space="preserve">Подгорная; </w:t>
      </w:r>
      <w:r w:rsidRPr="00C34D38">
        <w:t xml:space="preserve">Полоцкая; </w:t>
      </w:r>
      <w:r w:rsidRPr="00C34D38">
        <w:rPr>
          <w:rStyle w:val="FontStyle12"/>
          <w:sz w:val="24"/>
          <w:szCs w:val="24"/>
        </w:rPr>
        <w:t xml:space="preserve">Поселковая; </w:t>
      </w:r>
      <w:r w:rsidRPr="00C34D38">
        <w:t xml:space="preserve">Поссоветская; Придорожная; Просторная; Пятигорская; </w:t>
      </w:r>
      <w:r w:rsidRPr="00C34D38">
        <w:rPr>
          <w:rStyle w:val="FontStyle12"/>
          <w:sz w:val="24"/>
          <w:szCs w:val="24"/>
        </w:rPr>
        <w:t xml:space="preserve">Радужная; </w:t>
      </w:r>
      <w:r w:rsidRPr="00C34D38">
        <w:t xml:space="preserve">Разрезная; Ранетная; Рассветная; </w:t>
      </w:r>
      <w:r w:rsidRPr="00C34D38">
        <w:rPr>
          <w:rStyle w:val="FontStyle12"/>
          <w:sz w:val="24"/>
          <w:szCs w:val="24"/>
        </w:rPr>
        <w:t xml:space="preserve">Ржевская; Ромашковая; </w:t>
      </w:r>
      <w:r w:rsidRPr="00C34D38">
        <w:t xml:space="preserve">Ртутная; Руставели; </w:t>
      </w:r>
      <w:r w:rsidRPr="00C34D38">
        <w:rPr>
          <w:rStyle w:val="FontStyle12"/>
          <w:sz w:val="24"/>
          <w:szCs w:val="24"/>
        </w:rPr>
        <w:t xml:space="preserve">Рябиновая; Садопарковая; </w:t>
      </w:r>
      <w:r w:rsidRPr="00C34D38">
        <w:t xml:space="preserve">Сахалинская; Свердловская; Серпуховская; Славянская; Снежная; Солнечная; Солтонская; Сопочная; Сосновый Лог; Спасская; </w:t>
      </w:r>
      <w:r w:rsidRPr="00C34D38">
        <w:rPr>
          <w:rStyle w:val="FontStyle12"/>
          <w:sz w:val="24"/>
          <w:szCs w:val="24"/>
        </w:rPr>
        <w:t xml:space="preserve">Стволовая; </w:t>
      </w:r>
      <w:r w:rsidRPr="00C34D38">
        <w:t xml:space="preserve">Суданская; </w:t>
      </w:r>
      <w:r w:rsidRPr="00C34D38">
        <w:rPr>
          <w:rStyle w:val="FontStyle12"/>
          <w:sz w:val="24"/>
          <w:szCs w:val="24"/>
        </w:rPr>
        <w:t xml:space="preserve">Суздальская; </w:t>
      </w:r>
      <w:r w:rsidRPr="00C34D38">
        <w:t xml:space="preserve">Таганская; Таежная; Терриконная; Техническая; </w:t>
      </w:r>
      <w:r w:rsidRPr="00C34D38">
        <w:rPr>
          <w:rStyle w:val="FontStyle12"/>
          <w:sz w:val="24"/>
          <w:szCs w:val="24"/>
        </w:rPr>
        <w:t xml:space="preserve">Теш-Лог; </w:t>
      </w:r>
      <w:r w:rsidRPr="00C34D38">
        <w:t xml:space="preserve">Трудовая; Тушинская; Угольная; Урюпинская; </w:t>
      </w:r>
      <w:r w:rsidRPr="00C34D38">
        <w:rPr>
          <w:rStyle w:val="FontStyle12"/>
          <w:sz w:val="24"/>
          <w:szCs w:val="24"/>
        </w:rPr>
        <w:t xml:space="preserve">Успенская; </w:t>
      </w:r>
      <w:r w:rsidRPr="00C34D38">
        <w:t xml:space="preserve">Учительская; Ферганская; Чайковского; Челюскина; </w:t>
      </w:r>
      <w:r w:rsidRPr="00C34D38">
        <w:rPr>
          <w:rStyle w:val="FontStyle12"/>
          <w:sz w:val="24"/>
          <w:szCs w:val="24"/>
        </w:rPr>
        <w:t xml:space="preserve">Черногорская; </w:t>
      </w:r>
      <w:r w:rsidRPr="00C34D38">
        <w:t xml:space="preserve">Читинская; Чукотская; Шатровая; Шатурская; Шахтинская; Шебелинская; </w:t>
      </w:r>
      <w:r w:rsidRPr="00C34D38">
        <w:rPr>
          <w:rStyle w:val="FontStyle12"/>
          <w:sz w:val="24"/>
          <w:szCs w:val="24"/>
        </w:rPr>
        <w:t xml:space="preserve">Штрековая; </w:t>
      </w:r>
      <w:r w:rsidRPr="00C34D38">
        <w:t xml:space="preserve">Шушталепская; Щербаковская; Щорса; Экскаваторная; Юргинская; </w:t>
      </w:r>
      <w:r w:rsidRPr="00C34D38">
        <w:rPr>
          <w:rStyle w:val="FontStyle12"/>
          <w:sz w:val="24"/>
          <w:szCs w:val="24"/>
        </w:rPr>
        <w:t xml:space="preserve">Якутская; </w:t>
      </w:r>
    </w:p>
    <w:p w14:paraId="7692D383" w14:textId="77777777" w:rsidR="0090011A" w:rsidRPr="00C34D38" w:rsidRDefault="0090011A" w:rsidP="0090011A">
      <w:pPr>
        <w:jc w:val="both"/>
      </w:pPr>
      <w:r w:rsidRPr="00C34D38">
        <w:t xml:space="preserve">переулки: </w:t>
      </w:r>
    </w:p>
    <w:p w14:paraId="79C9415F" w14:textId="77777777" w:rsidR="0090011A" w:rsidRPr="00C34D38" w:rsidRDefault="0090011A" w:rsidP="0090011A">
      <w:pPr>
        <w:jc w:val="both"/>
      </w:pPr>
      <w:r w:rsidRPr="00C34D38">
        <w:t xml:space="preserve">Абажурный; Ажурный; Артемовский; </w:t>
      </w:r>
      <w:r w:rsidRPr="00C34D38">
        <w:rPr>
          <w:rStyle w:val="FontStyle12"/>
          <w:sz w:val="24"/>
          <w:szCs w:val="24"/>
        </w:rPr>
        <w:t xml:space="preserve">Бамовский; </w:t>
      </w:r>
      <w:r w:rsidRPr="00C34D38">
        <w:t xml:space="preserve">Васильковый; Гончарова; </w:t>
      </w:r>
      <w:r w:rsidRPr="00C34D38">
        <w:rPr>
          <w:rStyle w:val="FontStyle12"/>
          <w:sz w:val="24"/>
          <w:szCs w:val="24"/>
        </w:rPr>
        <w:t xml:space="preserve">Дарвина; </w:t>
      </w:r>
      <w:r w:rsidRPr="00C34D38">
        <w:t xml:space="preserve">Даурский; Жасминный; Керамический; Коралловый; Криворожский; Линейный; Песцовый; Равенства; Рубиновый; Сопочный; Спасский; Трестовский; Трудовой; Тушинский; Цветочный; Шадринский; Шумный; </w:t>
      </w:r>
    </w:p>
    <w:p w14:paraId="38DDD239" w14:textId="77777777" w:rsidR="0090011A" w:rsidRPr="00C34D38" w:rsidRDefault="0090011A" w:rsidP="0090011A">
      <w:pPr>
        <w:jc w:val="both"/>
      </w:pPr>
      <w:r w:rsidRPr="00C34D38">
        <w:t xml:space="preserve">проезды: </w:t>
      </w:r>
    </w:p>
    <w:p w14:paraId="30D6A029" w14:textId="77777777" w:rsidR="0090011A" w:rsidRPr="00C34D38" w:rsidRDefault="0090011A" w:rsidP="0090011A">
      <w:pPr>
        <w:jc w:val="both"/>
      </w:pPr>
      <w:r w:rsidRPr="00C34D38">
        <w:t xml:space="preserve">Адлерский; </w:t>
      </w:r>
      <w:r w:rsidRPr="00C34D38">
        <w:rPr>
          <w:rStyle w:val="FontStyle12"/>
          <w:sz w:val="24"/>
          <w:szCs w:val="24"/>
        </w:rPr>
        <w:t xml:space="preserve">Бухарский; Волынский; </w:t>
      </w:r>
      <w:r w:rsidRPr="00C34D38">
        <w:t xml:space="preserve">Высоковольтный; Есенина; Крохотный; Куприна; </w:t>
      </w:r>
      <w:r w:rsidRPr="00C34D38">
        <w:rPr>
          <w:rStyle w:val="FontStyle12"/>
          <w:sz w:val="24"/>
          <w:szCs w:val="24"/>
        </w:rPr>
        <w:t xml:space="preserve">Листвянский; </w:t>
      </w:r>
      <w:r w:rsidRPr="00C34D38">
        <w:t xml:space="preserve">Радужный; Резервный; Рыночный; Урюпинский; Читинский; Ялтинский; Яминский; </w:t>
      </w:r>
    </w:p>
    <w:p w14:paraId="34CB1B5D" w14:textId="77777777" w:rsidR="00724AEB" w:rsidRPr="00C34D38" w:rsidRDefault="0090011A" w:rsidP="0090011A">
      <w:pPr>
        <w:jc w:val="both"/>
        <w:rPr>
          <w:rStyle w:val="FontStyle12"/>
          <w:sz w:val="24"/>
          <w:szCs w:val="24"/>
        </w:rPr>
      </w:pPr>
      <w:r w:rsidRPr="00C34D38">
        <w:rPr>
          <w:rStyle w:val="FontStyle12"/>
          <w:sz w:val="24"/>
          <w:szCs w:val="24"/>
        </w:rPr>
        <w:t xml:space="preserve">шоссе: </w:t>
      </w:r>
    </w:p>
    <w:p w14:paraId="6EE589C9" w14:textId="77777777" w:rsidR="0090011A" w:rsidRPr="00C34D38" w:rsidRDefault="0090011A" w:rsidP="0090011A">
      <w:pPr>
        <w:jc w:val="both"/>
        <w:rPr>
          <w:rStyle w:val="FontStyle12"/>
          <w:sz w:val="24"/>
          <w:szCs w:val="24"/>
        </w:rPr>
      </w:pPr>
      <w:r w:rsidRPr="00C34D38">
        <w:rPr>
          <w:rStyle w:val="FontStyle12"/>
          <w:sz w:val="24"/>
          <w:szCs w:val="24"/>
        </w:rPr>
        <w:t>Листвянское;</w:t>
      </w:r>
    </w:p>
    <w:p w14:paraId="76E3DD66" w14:textId="77777777" w:rsidR="00724AEB" w:rsidRPr="00C34D38" w:rsidRDefault="0090011A" w:rsidP="0090011A">
      <w:pPr>
        <w:jc w:val="both"/>
      </w:pPr>
      <w:r w:rsidRPr="00C34D38">
        <w:t xml:space="preserve">садоводческие некоммерческие товарищества: </w:t>
      </w:r>
    </w:p>
    <w:p w14:paraId="1EB19C26" w14:textId="77777777" w:rsidR="00724AEB" w:rsidRPr="00C34D38" w:rsidRDefault="0090011A" w:rsidP="0090011A">
      <w:pPr>
        <w:jc w:val="both"/>
      </w:pPr>
      <w:r w:rsidRPr="00C34D38">
        <w:t xml:space="preserve">«Зеленчиха»; «Малиновая горка»; </w:t>
      </w:r>
      <w:r w:rsidRPr="00C34D38">
        <w:rPr>
          <w:bCs/>
        </w:rPr>
        <w:t>«Озерный»;</w:t>
      </w:r>
      <w:r w:rsidRPr="00C34D38">
        <w:t xml:space="preserve"> «Пчелка»; «Рябинка»; </w:t>
      </w:r>
    </w:p>
    <w:p w14:paraId="1EC02EA8" w14:textId="77777777" w:rsidR="00724AEB" w:rsidRPr="00C34D38" w:rsidRDefault="00724AEB" w:rsidP="0090011A">
      <w:pPr>
        <w:jc w:val="both"/>
        <w:rPr>
          <w:bCs/>
        </w:rPr>
      </w:pPr>
      <w:r w:rsidRPr="00C34D38">
        <w:rPr>
          <w:bCs/>
        </w:rPr>
        <w:t>садоводческое некоммерческое товарищество собственников недвижимости:</w:t>
      </w:r>
    </w:p>
    <w:p w14:paraId="4DCA9622" w14:textId="77777777" w:rsidR="0090011A" w:rsidRPr="00C34D38" w:rsidRDefault="0090011A" w:rsidP="0090011A">
      <w:pPr>
        <w:jc w:val="both"/>
      </w:pPr>
      <w:r w:rsidRPr="00C34D38">
        <w:t>«Угольщик»</w:t>
      </w:r>
      <w:r w:rsidR="00724AEB" w:rsidRPr="00C34D38">
        <w:t>;</w:t>
      </w:r>
    </w:p>
    <w:p w14:paraId="6FEE6B8B" w14:textId="77777777" w:rsidR="00724AEB" w:rsidRPr="00C34D38" w:rsidRDefault="0090011A" w:rsidP="0090011A">
      <w:pPr>
        <w:jc w:val="both"/>
        <w:rPr>
          <w:bCs/>
        </w:rPr>
      </w:pPr>
      <w:r w:rsidRPr="00C34D38">
        <w:rPr>
          <w:bCs/>
        </w:rPr>
        <w:t xml:space="preserve">садоводческое товарищество собственников недвижимости: </w:t>
      </w:r>
    </w:p>
    <w:p w14:paraId="28A0A17E" w14:textId="77777777" w:rsidR="0090011A" w:rsidRPr="00C34D38" w:rsidRDefault="0090011A" w:rsidP="0090011A">
      <w:pPr>
        <w:jc w:val="both"/>
      </w:pPr>
      <w:r w:rsidRPr="00C34D38">
        <w:rPr>
          <w:bCs/>
        </w:rPr>
        <w:t>«Гидроуголь»</w:t>
      </w:r>
      <w:r w:rsidR="00724AEB" w:rsidRPr="00C34D38">
        <w:rPr>
          <w:bCs/>
        </w:rPr>
        <w:t>;</w:t>
      </w:r>
    </w:p>
    <w:p w14:paraId="35602B20" w14:textId="10406D21" w:rsidR="0090011A" w:rsidRPr="00C34D38" w:rsidRDefault="00E754C4" w:rsidP="0090011A">
      <w:pPr>
        <w:jc w:val="both"/>
      </w:pPr>
      <w:r>
        <w:t>г</w:t>
      </w:r>
      <w:r w:rsidR="0090011A" w:rsidRPr="00C34D38">
        <w:t>осударственное бюджетное учреждение здравоохранения «Кузбасская детская клиническая больница имени профессора Ю.Е. Малаховского»,</w:t>
      </w:r>
      <w:r w:rsidR="00724AEB" w:rsidRPr="00C34D38">
        <w:t xml:space="preserve"> улица Димитрова, 33;</w:t>
      </w:r>
    </w:p>
    <w:p w14:paraId="456347FC" w14:textId="77777777" w:rsidR="0090011A" w:rsidRPr="00C34D38" w:rsidRDefault="0090011A" w:rsidP="0090011A">
      <w:pPr>
        <w:jc w:val="both"/>
      </w:pPr>
      <w:r w:rsidRPr="00C34D38">
        <w:t>Новокузнецкий филиал государственного бюджетного учреждения здравоохранения «Кузбасский клинический кардиологический диспансер имени академика Л.С. Барбараша», улица Димитрова, 31.</w:t>
      </w:r>
    </w:p>
    <w:p w14:paraId="0CCD74D4" w14:textId="77777777" w:rsidR="0090011A" w:rsidRPr="00C34D38" w:rsidRDefault="0090011A" w:rsidP="0090011A"/>
    <w:p w14:paraId="41079A2B" w14:textId="77777777" w:rsidR="0090011A" w:rsidRPr="00C34D38" w:rsidRDefault="0090011A" w:rsidP="0090011A">
      <w:pPr>
        <w:rPr>
          <w:sz w:val="22"/>
          <w:szCs w:val="22"/>
        </w:rPr>
      </w:pPr>
    </w:p>
    <w:p w14:paraId="5BB24374" w14:textId="77777777" w:rsidR="00C61CF0" w:rsidRPr="00C34D38" w:rsidRDefault="00C61CF0" w:rsidP="0090011A">
      <w:pPr>
        <w:rPr>
          <w:sz w:val="22"/>
          <w:szCs w:val="22"/>
        </w:rPr>
      </w:pPr>
    </w:p>
    <w:p w14:paraId="60D29F31" w14:textId="77777777" w:rsidR="00C61CF0" w:rsidRPr="00C34D38" w:rsidRDefault="00C61CF0" w:rsidP="0090011A">
      <w:pPr>
        <w:rPr>
          <w:sz w:val="22"/>
          <w:szCs w:val="22"/>
        </w:rPr>
      </w:pPr>
    </w:p>
    <w:p w14:paraId="0B3203C7" w14:textId="77777777" w:rsidR="0090011A" w:rsidRPr="00C34D38" w:rsidRDefault="0090011A" w:rsidP="0090011A">
      <w:pPr>
        <w:rPr>
          <w:sz w:val="22"/>
          <w:szCs w:val="22"/>
        </w:rPr>
      </w:pPr>
    </w:p>
    <w:p w14:paraId="18C7AF21" w14:textId="77777777" w:rsidR="00C61CF0" w:rsidRPr="00C34D38" w:rsidRDefault="00C61CF0" w:rsidP="00C61CF0"/>
    <w:p w14:paraId="3F96438E" w14:textId="77777777" w:rsidR="00C61CF0" w:rsidRPr="00C34D38" w:rsidRDefault="00C61CF0" w:rsidP="00C61CF0">
      <w:r w:rsidRPr="00C34D38">
        <w:t xml:space="preserve">Председатель </w:t>
      </w:r>
    </w:p>
    <w:p w14:paraId="02AA6BC4" w14:textId="77777777" w:rsidR="00C61CF0" w:rsidRPr="00C34D38" w:rsidRDefault="00C61CF0" w:rsidP="00C61CF0">
      <w:r w:rsidRPr="00C34D38">
        <w:t xml:space="preserve">Новокузнецкого городского </w:t>
      </w:r>
    </w:p>
    <w:p w14:paraId="5EF4F520" w14:textId="77777777" w:rsidR="00C61CF0" w:rsidRPr="00C34D38" w:rsidRDefault="00C61CF0" w:rsidP="00C61CF0">
      <w:r w:rsidRPr="00C34D38">
        <w:t xml:space="preserve">Совета народных депутатов </w:t>
      </w:r>
      <w:r w:rsidRPr="00C34D38">
        <w:tab/>
      </w:r>
      <w:r w:rsidRPr="00C34D38">
        <w:tab/>
      </w:r>
      <w:r w:rsidRPr="00C34D38">
        <w:tab/>
      </w:r>
      <w:r w:rsidRPr="00C34D38">
        <w:tab/>
        <w:t xml:space="preserve">  </w:t>
      </w:r>
      <w:r w:rsidRPr="00C34D38">
        <w:tab/>
      </w:r>
      <w:r w:rsidRPr="00C34D38">
        <w:tab/>
        <w:t>А.К. Шелковникова</w:t>
      </w:r>
    </w:p>
    <w:p w14:paraId="766CABEF" w14:textId="77777777" w:rsidR="0090011A" w:rsidRPr="00C34D38" w:rsidRDefault="0090011A" w:rsidP="0090011A">
      <w:pPr>
        <w:rPr>
          <w:sz w:val="22"/>
          <w:szCs w:val="22"/>
        </w:rPr>
      </w:pPr>
      <w:r w:rsidRPr="00C34D38">
        <w:rPr>
          <w:sz w:val="22"/>
          <w:szCs w:val="22"/>
        </w:rPr>
        <w:br w:type="page"/>
      </w:r>
    </w:p>
    <w:p w14:paraId="420CE277" w14:textId="4C00E779" w:rsidR="00967AF1" w:rsidRPr="00C34D38" w:rsidRDefault="00967AF1" w:rsidP="00967AF1">
      <w:pPr>
        <w:ind w:left="6600"/>
        <w:jc w:val="center"/>
        <w:outlineLvl w:val="0"/>
      </w:pPr>
      <w:r w:rsidRPr="00C34D38">
        <w:t>Приложение №2 к решению</w:t>
      </w:r>
    </w:p>
    <w:p w14:paraId="0358C5C7" w14:textId="77777777" w:rsidR="00967AF1" w:rsidRPr="00C34D38" w:rsidRDefault="00967AF1" w:rsidP="00967AF1">
      <w:pPr>
        <w:ind w:left="6600"/>
        <w:jc w:val="center"/>
        <w:outlineLvl w:val="0"/>
      </w:pPr>
      <w:r w:rsidRPr="00C34D38">
        <w:t>Новокузнецкого городского</w:t>
      </w:r>
    </w:p>
    <w:p w14:paraId="7FA80EE6" w14:textId="77777777" w:rsidR="00967AF1" w:rsidRPr="00C34D38" w:rsidRDefault="00967AF1" w:rsidP="00967AF1">
      <w:pPr>
        <w:ind w:left="6600"/>
        <w:jc w:val="center"/>
        <w:outlineLvl w:val="0"/>
      </w:pPr>
      <w:r w:rsidRPr="00C34D38">
        <w:t>Совета народных депутатов</w:t>
      </w:r>
    </w:p>
    <w:p w14:paraId="6D5082D1" w14:textId="33653076" w:rsidR="00967AF1" w:rsidRPr="00C34D38" w:rsidRDefault="00967AF1" w:rsidP="00967AF1">
      <w:pPr>
        <w:ind w:left="6600"/>
        <w:jc w:val="center"/>
        <w:outlineLvl w:val="0"/>
        <w:rPr>
          <w:sz w:val="26"/>
          <w:szCs w:val="26"/>
        </w:rPr>
      </w:pPr>
      <w:r w:rsidRPr="00C34D38">
        <w:t xml:space="preserve">от </w:t>
      </w:r>
      <w:r w:rsidR="00E754C4">
        <w:t>_____________</w:t>
      </w:r>
      <w:r w:rsidRPr="00C34D38">
        <w:t xml:space="preserve"> </w:t>
      </w:r>
      <w:r w:rsidR="00B2665E" w:rsidRPr="00C34D38">
        <w:t>№_</w:t>
      </w:r>
      <w:r w:rsidR="00E754C4">
        <w:t>___</w:t>
      </w:r>
      <w:r w:rsidR="00B2665E" w:rsidRPr="00C34D38">
        <w:t>__</w:t>
      </w:r>
    </w:p>
    <w:p w14:paraId="44B7701B" w14:textId="77777777" w:rsidR="00157C08" w:rsidRPr="00C34D38" w:rsidRDefault="00157C08" w:rsidP="00157C08">
      <w:pPr>
        <w:jc w:val="center"/>
      </w:pPr>
    </w:p>
    <w:p w14:paraId="63291C8B" w14:textId="375B1A85" w:rsidR="00157C08" w:rsidRPr="00C34D38" w:rsidRDefault="00157C08" w:rsidP="00157C08">
      <w:pPr>
        <w:jc w:val="center"/>
      </w:pPr>
      <w:r w:rsidRPr="00C34D38">
        <w:t xml:space="preserve">Графическое изображение схемы одномандатных избирательных округов </w:t>
      </w:r>
      <w:r w:rsidR="00E754C4">
        <w:t xml:space="preserve">Новокузнецкого городского округа </w:t>
      </w:r>
      <w:r w:rsidRPr="00C34D38">
        <w:t>для проведения выборов депутатов Новокузнецкого городского Совета народных депутатов</w:t>
      </w:r>
    </w:p>
    <w:p w14:paraId="3B38FE4D" w14:textId="77777777" w:rsidR="00157C08" w:rsidRPr="00C34D38" w:rsidRDefault="002078F8" w:rsidP="00157C08">
      <w:pPr>
        <w:jc w:val="center"/>
      </w:pPr>
      <w:r w:rsidRPr="00C34D38">
        <w:rPr>
          <w:noProof/>
        </w:rPr>
        <mc:AlternateContent>
          <mc:Choice Requires="wpg">
            <w:drawing>
              <wp:anchor distT="0" distB="0" distL="114300" distR="114300" simplePos="0" relativeHeight="251653631" behindDoc="0" locked="0" layoutInCell="1" allowOverlap="1" wp14:anchorId="430890A4" wp14:editId="3AA1CC2E">
                <wp:simplePos x="0" y="0"/>
                <wp:positionH relativeFrom="column">
                  <wp:posOffset>199390</wp:posOffset>
                </wp:positionH>
                <wp:positionV relativeFrom="paragraph">
                  <wp:posOffset>27305</wp:posOffset>
                </wp:positionV>
                <wp:extent cx="6019800" cy="5551170"/>
                <wp:effectExtent l="4445" t="2540" r="0" b="0"/>
                <wp:wrapNone/>
                <wp:docPr id="27"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5551170"/>
                          <a:chOff x="894131" y="1984734"/>
                          <a:chExt cx="5558299" cy="4913953"/>
                        </a:xfrm>
                      </wpg:grpSpPr>
                      <pic:pic xmlns:pic="http://schemas.openxmlformats.org/drawingml/2006/picture">
                        <pic:nvPicPr>
                          <pic:cNvPr id="28" name="Рисунок 3"/>
                          <pic:cNvPicPr>
                            <a:picLocks noChangeAspect="1"/>
                          </pic:cNvPicPr>
                        </pic:nvPicPr>
                        <pic:blipFill>
                          <a:blip r:embed="rId10">
                            <a:lum bright="20000"/>
                            <a:extLst>
                              <a:ext uri="{28A0092B-C50C-407E-A947-70E740481C1C}">
                                <a14:useLocalDpi xmlns:a14="http://schemas.microsoft.com/office/drawing/2010/main" val="0"/>
                              </a:ext>
                            </a:extLst>
                          </a:blip>
                          <a:srcRect l="6734" t="-2" r="1009" b="5"/>
                          <a:stretch>
                            <a:fillRect/>
                          </a:stretch>
                        </pic:blipFill>
                        <pic:spPr bwMode="auto">
                          <a:xfrm>
                            <a:off x="894131" y="1984734"/>
                            <a:ext cx="5558299" cy="4913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Box 5"/>
                        <wps:cNvSpPr txBox="1">
                          <a:spLocks noChangeArrowheads="1"/>
                        </wps:cNvSpPr>
                        <wps:spPr bwMode="auto">
                          <a:xfrm>
                            <a:off x="3148953" y="2435934"/>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1C48" w14:textId="77777777" w:rsidR="00B836CF" w:rsidRDefault="00B836CF" w:rsidP="0090011A">
                              <w:pPr>
                                <w:pStyle w:val="aa"/>
                                <w:spacing w:before="0" w:after="0"/>
                              </w:pPr>
                              <w:r w:rsidRPr="0090011A">
                                <w:rPr>
                                  <w:rFonts w:ascii="Calibri" w:hAnsi="Calibri"/>
                                  <w:b/>
                                  <w:bCs/>
                                  <w:color w:val="000000"/>
                                  <w:kern w:val="24"/>
                                  <w:sz w:val="36"/>
                                  <w:szCs w:val="36"/>
                                </w:rPr>
                                <w:t>1</w:t>
                              </w:r>
                            </w:p>
                          </w:txbxContent>
                        </wps:txbx>
                        <wps:bodyPr rot="0" vert="horz" wrap="square" lIns="91440" tIns="45720" rIns="91440" bIns="45720" anchor="t" anchorCtr="0" upright="1">
                          <a:noAutofit/>
                        </wps:bodyPr>
                      </wps:wsp>
                      <wps:wsp>
                        <wps:cNvPr id="30" name="TextBox 6"/>
                        <wps:cNvSpPr txBox="1">
                          <a:spLocks noChangeArrowheads="1"/>
                        </wps:cNvSpPr>
                        <wps:spPr bwMode="auto">
                          <a:xfrm>
                            <a:off x="3417433" y="5019435"/>
                            <a:ext cx="524470"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DAED" w14:textId="77777777" w:rsidR="00B836CF" w:rsidRDefault="00B836CF" w:rsidP="0090011A">
                              <w:pPr>
                                <w:pStyle w:val="aa"/>
                                <w:spacing w:before="0" w:after="0"/>
                              </w:pPr>
                              <w:r w:rsidRPr="0090011A">
                                <w:rPr>
                                  <w:rFonts w:ascii="Calibri" w:hAnsi="Calibri"/>
                                  <w:b/>
                                  <w:bCs/>
                                  <w:color w:val="000000"/>
                                  <w:kern w:val="24"/>
                                  <w:sz w:val="36"/>
                                  <w:szCs w:val="36"/>
                                </w:rPr>
                                <w:t>16</w:t>
                              </w:r>
                            </w:p>
                          </w:txbxContent>
                        </wps:txbx>
                        <wps:bodyPr rot="0" vert="horz" wrap="square" lIns="91440" tIns="45720" rIns="91440" bIns="45720" anchor="t" anchorCtr="0" upright="1">
                          <a:noAutofit/>
                        </wps:bodyPr>
                      </wps:wsp>
                      <wps:wsp>
                        <wps:cNvPr id="31" name="TextBox 7"/>
                        <wps:cNvSpPr txBox="1">
                          <a:spLocks noChangeArrowheads="1"/>
                        </wps:cNvSpPr>
                        <wps:spPr bwMode="auto">
                          <a:xfrm>
                            <a:off x="3148953" y="5335814"/>
                            <a:ext cx="591870"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87430" w14:textId="77777777" w:rsidR="00B836CF" w:rsidRDefault="00B836CF" w:rsidP="0090011A">
                              <w:pPr>
                                <w:pStyle w:val="aa"/>
                                <w:spacing w:before="0" w:after="0"/>
                              </w:pPr>
                              <w:r w:rsidRPr="0090011A">
                                <w:rPr>
                                  <w:rFonts w:ascii="Calibri" w:hAnsi="Calibri"/>
                                  <w:b/>
                                  <w:bCs/>
                                  <w:color w:val="000000"/>
                                  <w:kern w:val="24"/>
                                  <w:sz w:val="36"/>
                                  <w:szCs w:val="36"/>
                                </w:rPr>
                                <w:t>17</w:t>
                              </w:r>
                            </w:p>
                          </w:txbxContent>
                        </wps:txbx>
                        <wps:bodyPr rot="0" vert="horz" wrap="square" lIns="91440" tIns="45720" rIns="91440" bIns="45720" anchor="t" anchorCtr="0" upright="1">
                          <a:noAutofit/>
                        </wps:bodyPr>
                      </wps:wsp>
                      <wps:wsp>
                        <wps:cNvPr id="32" name="TextBox 8"/>
                        <wps:cNvSpPr txBox="1">
                          <a:spLocks noChangeArrowheads="1"/>
                        </wps:cNvSpPr>
                        <wps:spPr bwMode="auto">
                          <a:xfrm>
                            <a:off x="3417433" y="2762003"/>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690CC" w14:textId="77777777" w:rsidR="00B836CF" w:rsidRDefault="00B836CF" w:rsidP="0090011A">
                              <w:pPr>
                                <w:pStyle w:val="aa"/>
                                <w:spacing w:before="0" w:after="0"/>
                              </w:pPr>
                              <w:r w:rsidRPr="0090011A">
                                <w:rPr>
                                  <w:rFonts w:ascii="Calibri" w:hAnsi="Calibri"/>
                                  <w:b/>
                                  <w:bCs/>
                                  <w:color w:val="000000"/>
                                  <w:kern w:val="24"/>
                                  <w:sz w:val="36"/>
                                  <w:szCs w:val="36"/>
                                </w:rPr>
                                <w:t>2</w:t>
                              </w:r>
                            </w:p>
                          </w:txbxContent>
                        </wps:txbx>
                        <wps:bodyPr rot="0" vert="horz" wrap="square" lIns="91440" tIns="45720" rIns="91440" bIns="45720" anchor="t" anchorCtr="0" upright="1">
                          <a:noAutofit/>
                        </wps:bodyPr>
                      </wps:wsp>
                      <wps:wsp>
                        <wps:cNvPr id="33" name="TextBox 9"/>
                        <wps:cNvSpPr txBox="1">
                          <a:spLocks noChangeArrowheads="1"/>
                        </wps:cNvSpPr>
                        <wps:spPr bwMode="auto">
                          <a:xfrm>
                            <a:off x="3143874" y="2847711"/>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5F518" w14:textId="77777777" w:rsidR="00B836CF" w:rsidRDefault="00B836CF" w:rsidP="0090011A">
                              <w:pPr>
                                <w:pStyle w:val="aa"/>
                                <w:spacing w:before="0" w:after="0"/>
                              </w:pPr>
                              <w:r w:rsidRPr="0090011A">
                                <w:rPr>
                                  <w:rFonts w:ascii="Calibri" w:hAnsi="Calibri"/>
                                  <w:b/>
                                  <w:bCs/>
                                  <w:color w:val="000000"/>
                                  <w:kern w:val="24"/>
                                  <w:sz w:val="36"/>
                                  <w:szCs w:val="36"/>
                                </w:rPr>
                                <w:t>3</w:t>
                              </w:r>
                            </w:p>
                          </w:txbxContent>
                        </wps:txbx>
                        <wps:bodyPr rot="0" vert="horz" wrap="square" lIns="91440" tIns="45720" rIns="91440" bIns="45720" anchor="t" anchorCtr="0" upright="1">
                          <a:noAutofit/>
                        </wps:bodyPr>
                      </wps:wsp>
                      <wps:wsp>
                        <wps:cNvPr id="34" name="TextBox 10"/>
                        <wps:cNvSpPr txBox="1">
                          <a:spLocks noChangeArrowheads="1"/>
                        </wps:cNvSpPr>
                        <wps:spPr bwMode="auto">
                          <a:xfrm>
                            <a:off x="3049031" y="4749255"/>
                            <a:ext cx="56468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B19D" w14:textId="77777777" w:rsidR="00B836CF" w:rsidRDefault="00B836CF" w:rsidP="0090011A">
                              <w:pPr>
                                <w:pStyle w:val="aa"/>
                                <w:spacing w:before="0" w:after="0"/>
                              </w:pPr>
                              <w:r w:rsidRPr="0090011A">
                                <w:rPr>
                                  <w:rFonts w:ascii="Calibri" w:hAnsi="Calibri"/>
                                  <w:b/>
                                  <w:bCs/>
                                  <w:color w:val="000000"/>
                                  <w:kern w:val="24"/>
                                  <w:sz w:val="36"/>
                                  <w:szCs w:val="36"/>
                                </w:rPr>
                                <w:t>15</w:t>
                              </w:r>
                            </w:p>
                          </w:txbxContent>
                        </wps:txbx>
                        <wps:bodyPr rot="0" vert="horz" wrap="square" lIns="91440" tIns="45720" rIns="91440" bIns="45720" anchor="t" anchorCtr="0" upright="1">
                          <a:noAutofit/>
                        </wps:bodyPr>
                      </wps:wsp>
                      <wps:wsp>
                        <wps:cNvPr id="35" name="TextBox 11"/>
                        <wps:cNvSpPr txBox="1">
                          <a:spLocks noChangeArrowheads="1"/>
                        </wps:cNvSpPr>
                        <wps:spPr bwMode="auto">
                          <a:xfrm>
                            <a:off x="3418806" y="4690687"/>
                            <a:ext cx="646242"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9429" w14:textId="77777777" w:rsidR="00B836CF" w:rsidRDefault="00B836CF" w:rsidP="0090011A">
                              <w:pPr>
                                <w:pStyle w:val="aa"/>
                                <w:spacing w:before="0" w:after="0"/>
                              </w:pPr>
                              <w:r w:rsidRPr="0090011A">
                                <w:rPr>
                                  <w:rFonts w:ascii="Calibri" w:hAnsi="Calibri"/>
                                  <w:b/>
                                  <w:bCs/>
                                  <w:color w:val="000000"/>
                                  <w:kern w:val="24"/>
                                  <w:sz w:val="36"/>
                                  <w:szCs w:val="36"/>
                                </w:rPr>
                                <w:t>13</w:t>
                              </w:r>
                            </w:p>
                          </w:txbxContent>
                        </wps:txbx>
                        <wps:bodyPr rot="0" vert="horz" wrap="square" lIns="91440" tIns="45720" rIns="91440" bIns="45720" anchor="t" anchorCtr="0" upright="1">
                          <a:noAutofit/>
                        </wps:bodyPr>
                      </wps:wsp>
                      <wps:wsp>
                        <wps:cNvPr id="36" name="TextBox 12"/>
                        <wps:cNvSpPr txBox="1">
                          <a:spLocks noChangeArrowheads="1"/>
                        </wps:cNvSpPr>
                        <wps:spPr bwMode="auto">
                          <a:xfrm>
                            <a:off x="3468245" y="3708170"/>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9BD57" w14:textId="77777777" w:rsidR="00B836CF" w:rsidRDefault="00B836CF" w:rsidP="0090011A">
                              <w:pPr>
                                <w:pStyle w:val="aa"/>
                                <w:spacing w:before="0" w:after="0"/>
                              </w:pPr>
                              <w:r w:rsidRPr="0090011A">
                                <w:rPr>
                                  <w:rFonts w:ascii="Calibri" w:hAnsi="Calibri"/>
                                  <w:b/>
                                  <w:bCs/>
                                  <w:color w:val="000000"/>
                                  <w:kern w:val="24"/>
                                  <w:sz w:val="36"/>
                                  <w:szCs w:val="36"/>
                                </w:rPr>
                                <w:t>5</w:t>
                              </w:r>
                            </w:p>
                          </w:txbxContent>
                        </wps:txbx>
                        <wps:bodyPr rot="0" vert="horz" wrap="square" lIns="91440" tIns="45720" rIns="91440" bIns="45720" anchor="t" anchorCtr="0" upright="1">
                          <a:noAutofit/>
                        </wps:bodyPr>
                      </wps:wsp>
                      <wps:wsp>
                        <wps:cNvPr id="37" name="TextBox 13"/>
                        <wps:cNvSpPr txBox="1">
                          <a:spLocks noChangeArrowheads="1"/>
                        </wps:cNvSpPr>
                        <wps:spPr bwMode="auto">
                          <a:xfrm>
                            <a:off x="3633087" y="4166360"/>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65EAB" w14:textId="77777777" w:rsidR="00B836CF" w:rsidRDefault="00B836CF" w:rsidP="0090011A">
                              <w:pPr>
                                <w:pStyle w:val="aa"/>
                                <w:spacing w:before="0" w:after="0"/>
                              </w:pPr>
                              <w:r w:rsidRPr="0090011A">
                                <w:rPr>
                                  <w:rFonts w:ascii="Calibri" w:hAnsi="Calibri"/>
                                  <w:b/>
                                  <w:bCs/>
                                  <w:color w:val="000000"/>
                                  <w:kern w:val="24"/>
                                  <w:sz w:val="36"/>
                                  <w:szCs w:val="36"/>
                                </w:rPr>
                                <w:t>4</w:t>
                              </w:r>
                            </w:p>
                          </w:txbxContent>
                        </wps:txbx>
                        <wps:bodyPr rot="0" vert="horz" wrap="square" lIns="91440" tIns="45720" rIns="91440" bIns="45720" anchor="t" anchorCtr="0" upright="1">
                          <a:noAutofit/>
                        </wps:bodyPr>
                      </wps:wsp>
                      <wps:wsp>
                        <wps:cNvPr id="38" name="TextBox 14"/>
                        <wps:cNvSpPr txBox="1">
                          <a:spLocks noChangeArrowheads="1"/>
                        </wps:cNvSpPr>
                        <wps:spPr bwMode="auto">
                          <a:xfrm>
                            <a:off x="4450380" y="3033768"/>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8A509" w14:textId="77777777" w:rsidR="00B836CF" w:rsidRDefault="00B836CF" w:rsidP="0090011A">
                              <w:pPr>
                                <w:pStyle w:val="aa"/>
                                <w:spacing w:before="0" w:after="0"/>
                              </w:pPr>
                              <w:r w:rsidRPr="0090011A">
                                <w:rPr>
                                  <w:rFonts w:ascii="Calibri" w:hAnsi="Calibri"/>
                                  <w:b/>
                                  <w:bCs/>
                                  <w:color w:val="000000"/>
                                  <w:kern w:val="24"/>
                                  <w:sz w:val="36"/>
                                  <w:szCs w:val="36"/>
                                </w:rPr>
                                <w:t>6</w:t>
                              </w:r>
                            </w:p>
                          </w:txbxContent>
                        </wps:txbx>
                        <wps:bodyPr rot="0" vert="horz" wrap="square" lIns="91440" tIns="45720" rIns="91440" bIns="45720" anchor="t" anchorCtr="0" upright="1">
                          <a:noAutofit/>
                        </wps:bodyPr>
                      </wps:wsp>
                      <wps:wsp>
                        <wps:cNvPr id="39" name="TextBox 15"/>
                        <wps:cNvSpPr txBox="1">
                          <a:spLocks noChangeArrowheads="1"/>
                        </wps:cNvSpPr>
                        <wps:spPr bwMode="auto">
                          <a:xfrm>
                            <a:off x="3010756" y="4350183"/>
                            <a:ext cx="524470"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AE24" w14:textId="77777777" w:rsidR="00B836CF" w:rsidRDefault="00B836CF" w:rsidP="0090011A">
                              <w:pPr>
                                <w:pStyle w:val="aa"/>
                                <w:spacing w:before="0" w:after="0"/>
                              </w:pPr>
                              <w:r w:rsidRPr="0090011A">
                                <w:rPr>
                                  <w:rFonts w:ascii="Calibri" w:hAnsi="Calibri"/>
                                  <w:b/>
                                  <w:bCs/>
                                  <w:color w:val="000000"/>
                                  <w:kern w:val="24"/>
                                  <w:sz w:val="36"/>
                                  <w:szCs w:val="36"/>
                                </w:rPr>
                                <w:t>14</w:t>
                              </w:r>
                            </w:p>
                          </w:txbxContent>
                        </wps:txbx>
                        <wps:bodyPr rot="0" vert="horz" wrap="square" lIns="91440" tIns="45720" rIns="91440" bIns="45720" anchor="t" anchorCtr="0" upright="1">
                          <a:noAutofit/>
                        </wps:bodyPr>
                      </wps:wsp>
                      <wps:wsp>
                        <wps:cNvPr id="40" name="TextBox 16"/>
                        <wps:cNvSpPr txBox="1">
                          <a:spLocks noChangeArrowheads="1"/>
                        </wps:cNvSpPr>
                        <wps:spPr bwMode="auto">
                          <a:xfrm>
                            <a:off x="3914861" y="4826445"/>
                            <a:ext cx="60659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2F3A" w14:textId="77777777" w:rsidR="00B836CF" w:rsidRDefault="00B836CF" w:rsidP="0090011A">
                              <w:pPr>
                                <w:pStyle w:val="aa"/>
                                <w:spacing w:before="0" w:after="0"/>
                              </w:pPr>
                              <w:r w:rsidRPr="0090011A">
                                <w:rPr>
                                  <w:rFonts w:ascii="Calibri" w:hAnsi="Calibri"/>
                                  <w:b/>
                                  <w:bCs/>
                                  <w:color w:val="000000"/>
                                  <w:kern w:val="24"/>
                                  <w:sz w:val="36"/>
                                  <w:szCs w:val="36"/>
                                </w:rPr>
                                <w:t>11</w:t>
                              </w:r>
                            </w:p>
                          </w:txbxContent>
                        </wps:txbx>
                        <wps:bodyPr rot="0" vert="horz" wrap="square" lIns="91440" tIns="45720" rIns="91440" bIns="45720" anchor="t" anchorCtr="0" upright="1">
                          <a:noAutofit/>
                        </wps:bodyPr>
                      </wps:wsp>
                      <wps:wsp>
                        <wps:cNvPr id="41" name="TextBox 17"/>
                        <wps:cNvSpPr txBox="1">
                          <a:spLocks noChangeArrowheads="1"/>
                        </wps:cNvSpPr>
                        <wps:spPr bwMode="auto">
                          <a:xfrm>
                            <a:off x="4198000" y="4496946"/>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DD1C" w14:textId="77777777" w:rsidR="00B836CF" w:rsidRDefault="00B836CF" w:rsidP="0090011A">
                              <w:pPr>
                                <w:pStyle w:val="aa"/>
                                <w:spacing w:before="0" w:after="0"/>
                              </w:pPr>
                              <w:r w:rsidRPr="0090011A">
                                <w:rPr>
                                  <w:rFonts w:ascii="Calibri" w:hAnsi="Calibri"/>
                                  <w:b/>
                                  <w:bCs/>
                                  <w:color w:val="000000"/>
                                  <w:kern w:val="24"/>
                                  <w:sz w:val="36"/>
                                  <w:szCs w:val="36"/>
                                </w:rPr>
                                <w:t>7</w:t>
                              </w:r>
                            </w:p>
                          </w:txbxContent>
                        </wps:txbx>
                        <wps:bodyPr rot="0" vert="horz" wrap="square" lIns="91440" tIns="45720" rIns="91440" bIns="45720" anchor="t" anchorCtr="0" upright="1">
                          <a:noAutofit/>
                        </wps:bodyPr>
                      </wps:wsp>
                      <wps:wsp>
                        <wps:cNvPr id="42" name="TextBox 18"/>
                        <wps:cNvSpPr txBox="1">
                          <a:spLocks noChangeArrowheads="1"/>
                        </wps:cNvSpPr>
                        <wps:spPr bwMode="auto">
                          <a:xfrm>
                            <a:off x="4935661" y="4763700"/>
                            <a:ext cx="562418"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B3D8" w14:textId="77777777" w:rsidR="00B836CF" w:rsidRDefault="00B836CF" w:rsidP="0090011A">
                              <w:pPr>
                                <w:pStyle w:val="aa"/>
                                <w:spacing w:before="0" w:after="0"/>
                              </w:pPr>
                              <w:r w:rsidRPr="0090011A">
                                <w:rPr>
                                  <w:rFonts w:ascii="Calibri" w:hAnsi="Calibri"/>
                                  <w:b/>
                                  <w:bCs/>
                                  <w:color w:val="000000"/>
                                  <w:kern w:val="24"/>
                                  <w:sz w:val="36"/>
                                  <w:szCs w:val="36"/>
                                </w:rPr>
                                <w:t>10</w:t>
                              </w:r>
                            </w:p>
                          </w:txbxContent>
                        </wps:txbx>
                        <wps:bodyPr rot="0" vert="horz" wrap="square" lIns="91440" tIns="45720" rIns="91440" bIns="45720" anchor="t" anchorCtr="0" upright="1">
                          <a:noAutofit/>
                        </wps:bodyPr>
                      </wps:wsp>
                      <wps:wsp>
                        <wps:cNvPr id="43" name="TextBox 19"/>
                        <wps:cNvSpPr txBox="1">
                          <a:spLocks noChangeArrowheads="1"/>
                        </wps:cNvSpPr>
                        <wps:spPr bwMode="auto">
                          <a:xfrm>
                            <a:off x="4935661" y="4058947"/>
                            <a:ext cx="386273"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92AEE" w14:textId="77777777" w:rsidR="00B836CF" w:rsidRDefault="00B836CF" w:rsidP="0090011A">
                              <w:pPr>
                                <w:pStyle w:val="aa"/>
                                <w:spacing w:before="0" w:after="0"/>
                              </w:pPr>
                              <w:r>
                                <w:rPr>
                                  <w:rFonts w:ascii="Calibri" w:hAnsi="Calibri"/>
                                  <w:b/>
                                  <w:bCs/>
                                  <w:color w:val="000000"/>
                                  <w:kern w:val="24"/>
                                  <w:sz w:val="36"/>
                                  <w:szCs w:val="36"/>
                                </w:rPr>
                                <w:t>9</w:t>
                              </w:r>
                            </w:p>
                          </w:txbxContent>
                        </wps:txbx>
                        <wps:bodyPr rot="0" vert="horz" wrap="square" lIns="91440" tIns="45720" rIns="91440" bIns="45720" anchor="t" anchorCtr="0" upright="1">
                          <a:noAutofit/>
                        </wps:bodyPr>
                      </wps:wsp>
                      <wps:wsp>
                        <wps:cNvPr id="44" name="TextBox 20"/>
                        <wps:cNvSpPr txBox="1">
                          <a:spLocks noChangeArrowheads="1"/>
                        </wps:cNvSpPr>
                        <wps:spPr bwMode="auto">
                          <a:xfrm>
                            <a:off x="5584573" y="3739571"/>
                            <a:ext cx="385706"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BEAC" w14:textId="77777777" w:rsidR="00B836CF" w:rsidRDefault="00B836CF" w:rsidP="0090011A">
                              <w:pPr>
                                <w:pStyle w:val="aa"/>
                                <w:spacing w:before="0" w:after="0"/>
                              </w:pPr>
                              <w:r>
                                <w:rPr>
                                  <w:rFonts w:ascii="Calibri" w:hAnsi="Calibri"/>
                                  <w:b/>
                                  <w:bCs/>
                                  <w:color w:val="000000"/>
                                  <w:kern w:val="24"/>
                                  <w:sz w:val="36"/>
                                  <w:szCs w:val="36"/>
                                </w:rPr>
                                <w:t>8</w:t>
                              </w:r>
                            </w:p>
                          </w:txbxContent>
                        </wps:txbx>
                        <wps:bodyPr rot="0" vert="horz" wrap="square" lIns="91440" tIns="45720" rIns="91440" bIns="45720" anchor="t" anchorCtr="0" upright="1">
                          <a:noAutofit/>
                        </wps:bodyPr>
                      </wps:wsp>
                      <wps:wsp>
                        <wps:cNvPr id="45" name="TextBox 21"/>
                        <wps:cNvSpPr txBox="1">
                          <a:spLocks noChangeArrowheads="1"/>
                        </wps:cNvSpPr>
                        <wps:spPr bwMode="auto">
                          <a:xfrm>
                            <a:off x="2515170" y="5069800"/>
                            <a:ext cx="495585"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CFF7" w14:textId="77777777" w:rsidR="00B836CF" w:rsidRDefault="00B836CF" w:rsidP="0090011A">
                              <w:pPr>
                                <w:pStyle w:val="aa"/>
                                <w:spacing w:before="0" w:after="0"/>
                              </w:pPr>
                              <w:r w:rsidRPr="0090011A">
                                <w:rPr>
                                  <w:rFonts w:ascii="Calibri" w:hAnsi="Calibri"/>
                                  <w:b/>
                                  <w:bCs/>
                                  <w:color w:val="000000"/>
                                  <w:kern w:val="24"/>
                                  <w:sz w:val="36"/>
                                  <w:szCs w:val="36"/>
                                </w:rPr>
                                <w:t>18</w:t>
                              </w:r>
                            </w:p>
                          </w:txbxContent>
                        </wps:txbx>
                        <wps:bodyPr rot="0" vert="horz" wrap="square" lIns="91440" tIns="45720" rIns="91440" bIns="45720" anchor="t" anchorCtr="0" upright="1">
                          <a:noAutofit/>
                        </wps:bodyPr>
                      </wps:wsp>
                      <wps:wsp>
                        <wps:cNvPr id="46" name="TextBox 22"/>
                        <wps:cNvSpPr txBox="1">
                          <a:spLocks noChangeArrowheads="1"/>
                        </wps:cNvSpPr>
                        <wps:spPr bwMode="auto">
                          <a:xfrm>
                            <a:off x="3853951" y="5157026"/>
                            <a:ext cx="673995" cy="330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2EEBA" w14:textId="77777777" w:rsidR="00B836CF" w:rsidRDefault="00B836CF" w:rsidP="0090011A">
                              <w:pPr>
                                <w:pStyle w:val="aa"/>
                                <w:spacing w:before="0" w:after="0"/>
                              </w:pPr>
                              <w:r w:rsidRPr="0090011A">
                                <w:rPr>
                                  <w:rFonts w:ascii="Calibri" w:hAnsi="Calibri"/>
                                  <w:b/>
                                  <w:bCs/>
                                  <w:color w:val="000000"/>
                                  <w:kern w:val="24"/>
                                  <w:sz w:val="36"/>
                                  <w:szCs w:val="36"/>
                                </w:rPr>
                                <w:t>12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0890A4" id="Группа 1" o:spid="_x0000_s1026" style="position:absolute;left:0;text-align:left;margin-left:15.7pt;margin-top:2.15pt;width:474pt;height:437.1pt;z-index:251653631;mso-width-relative:margin;mso-height-relative:margin" coordorigin="8941,19847" coordsize="55582,49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8941;top:19847;width:55583;height:4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DO3fBAAAA2wAAAA8AAABkcnMvZG93bnJldi54bWxET02LwjAQvQv+hzDC3jRtQV2rUdwFYVEv&#10;VvE8NGNbbCa1iVr3128Owh4f73ux6kwtHtS6yrKCeBSBIM6trrhQcDpuhp8gnEfWWFsmBS9ysFr2&#10;ewtMtX3ygR6ZL0QIYZeigtL7JpXS5SUZdCPbEAfuYluDPsC2kLrFZwg3tUyiaCINVhwaSmzou6T8&#10;mt2Ngu3t93XW4/ssqvbHJJ6eD/Fl96XUx6Bbz0F46vy/+O3+0QqSMDZ8CT9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DO3fBAAAA2wAAAA8AAAAAAAAAAAAAAAAAnwIA&#10;AGRycy9kb3ducmV2LnhtbFBLBQYAAAAABAAEAPcAAACNAwAAAAA=&#10;">
                  <v:imagedata r:id="rId11" o:title="" croptop="-1f" cropbottom="3f" cropleft="4413f" cropright="661f" blacklevel="6554f"/>
                  <v:path arrowok="t"/>
                </v:shape>
                <v:shapetype id="_x0000_t202" coordsize="21600,21600" o:spt="202" path="m,l,21600r21600,l21600,xe">
                  <v:stroke joinstyle="miter"/>
                  <v:path gradientshapeok="t" o:connecttype="rect"/>
                </v:shapetype>
                <v:shape id="TextBox 5" o:spid="_x0000_s1028" type="#_x0000_t202" style="position:absolute;left:31489;top:24359;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4BE91C48" w14:textId="77777777" w:rsidR="00B836CF" w:rsidRDefault="00B836CF" w:rsidP="0090011A">
                        <w:pPr>
                          <w:pStyle w:val="aa"/>
                          <w:spacing w:before="0" w:after="0"/>
                        </w:pPr>
                        <w:r w:rsidRPr="0090011A">
                          <w:rPr>
                            <w:rFonts w:ascii="Calibri" w:hAnsi="Calibri"/>
                            <w:b/>
                            <w:bCs/>
                            <w:color w:val="000000"/>
                            <w:kern w:val="24"/>
                            <w:sz w:val="36"/>
                            <w:szCs w:val="36"/>
                          </w:rPr>
                          <w:t>1</w:t>
                        </w:r>
                      </w:p>
                    </w:txbxContent>
                  </v:textbox>
                </v:shape>
                <v:shape id="TextBox 6" o:spid="_x0000_s1029" type="#_x0000_t202" style="position:absolute;left:34174;top:50194;width:5245;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0CB6DAED" w14:textId="77777777" w:rsidR="00B836CF" w:rsidRDefault="00B836CF" w:rsidP="0090011A">
                        <w:pPr>
                          <w:pStyle w:val="aa"/>
                          <w:spacing w:before="0" w:after="0"/>
                        </w:pPr>
                        <w:r w:rsidRPr="0090011A">
                          <w:rPr>
                            <w:rFonts w:ascii="Calibri" w:hAnsi="Calibri"/>
                            <w:b/>
                            <w:bCs/>
                            <w:color w:val="000000"/>
                            <w:kern w:val="24"/>
                            <w:sz w:val="36"/>
                            <w:szCs w:val="36"/>
                          </w:rPr>
                          <w:t>16</w:t>
                        </w:r>
                      </w:p>
                    </w:txbxContent>
                  </v:textbox>
                </v:shape>
                <v:shape id="TextBox 7" o:spid="_x0000_s1030" type="#_x0000_t202" style="position:absolute;left:31489;top:53358;width:5919;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2687430" w14:textId="77777777" w:rsidR="00B836CF" w:rsidRDefault="00B836CF" w:rsidP="0090011A">
                        <w:pPr>
                          <w:pStyle w:val="aa"/>
                          <w:spacing w:before="0" w:after="0"/>
                        </w:pPr>
                        <w:r w:rsidRPr="0090011A">
                          <w:rPr>
                            <w:rFonts w:ascii="Calibri" w:hAnsi="Calibri"/>
                            <w:b/>
                            <w:bCs/>
                            <w:color w:val="000000"/>
                            <w:kern w:val="24"/>
                            <w:sz w:val="36"/>
                            <w:szCs w:val="36"/>
                          </w:rPr>
                          <w:t>17</w:t>
                        </w:r>
                      </w:p>
                    </w:txbxContent>
                  </v:textbox>
                </v:shape>
                <v:shape id="TextBox 8" o:spid="_x0000_s1031" type="#_x0000_t202" style="position:absolute;left:34174;top:27620;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3AB690CC" w14:textId="77777777" w:rsidR="00B836CF" w:rsidRDefault="00B836CF" w:rsidP="0090011A">
                        <w:pPr>
                          <w:pStyle w:val="aa"/>
                          <w:spacing w:before="0" w:after="0"/>
                        </w:pPr>
                        <w:r w:rsidRPr="0090011A">
                          <w:rPr>
                            <w:rFonts w:ascii="Calibri" w:hAnsi="Calibri"/>
                            <w:b/>
                            <w:bCs/>
                            <w:color w:val="000000"/>
                            <w:kern w:val="24"/>
                            <w:sz w:val="36"/>
                            <w:szCs w:val="36"/>
                          </w:rPr>
                          <w:t>2</w:t>
                        </w:r>
                      </w:p>
                    </w:txbxContent>
                  </v:textbox>
                </v:shape>
                <v:shape id="TextBox 9" o:spid="_x0000_s1032" type="#_x0000_t202" style="position:absolute;left:31438;top:28477;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F65F518" w14:textId="77777777" w:rsidR="00B836CF" w:rsidRDefault="00B836CF" w:rsidP="0090011A">
                        <w:pPr>
                          <w:pStyle w:val="aa"/>
                          <w:spacing w:before="0" w:after="0"/>
                        </w:pPr>
                        <w:r w:rsidRPr="0090011A">
                          <w:rPr>
                            <w:rFonts w:ascii="Calibri" w:hAnsi="Calibri"/>
                            <w:b/>
                            <w:bCs/>
                            <w:color w:val="000000"/>
                            <w:kern w:val="24"/>
                            <w:sz w:val="36"/>
                            <w:szCs w:val="36"/>
                          </w:rPr>
                          <w:t>3</w:t>
                        </w:r>
                      </w:p>
                    </w:txbxContent>
                  </v:textbox>
                </v:shape>
                <v:shape id="TextBox 10" o:spid="_x0000_s1033" type="#_x0000_t202" style="position:absolute;left:30490;top:47492;width:564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801B19D" w14:textId="77777777" w:rsidR="00B836CF" w:rsidRDefault="00B836CF" w:rsidP="0090011A">
                        <w:pPr>
                          <w:pStyle w:val="aa"/>
                          <w:spacing w:before="0" w:after="0"/>
                        </w:pPr>
                        <w:r w:rsidRPr="0090011A">
                          <w:rPr>
                            <w:rFonts w:ascii="Calibri" w:hAnsi="Calibri"/>
                            <w:b/>
                            <w:bCs/>
                            <w:color w:val="000000"/>
                            <w:kern w:val="24"/>
                            <w:sz w:val="36"/>
                            <w:szCs w:val="36"/>
                          </w:rPr>
                          <w:t>15</w:t>
                        </w:r>
                      </w:p>
                    </w:txbxContent>
                  </v:textbox>
                </v:shape>
                <v:shape id="TextBox 11" o:spid="_x0000_s1034" type="#_x0000_t202" style="position:absolute;left:34188;top:46906;width:6462;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26559429" w14:textId="77777777" w:rsidR="00B836CF" w:rsidRDefault="00B836CF" w:rsidP="0090011A">
                        <w:pPr>
                          <w:pStyle w:val="aa"/>
                          <w:spacing w:before="0" w:after="0"/>
                        </w:pPr>
                        <w:r w:rsidRPr="0090011A">
                          <w:rPr>
                            <w:rFonts w:ascii="Calibri" w:hAnsi="Calibri"/>
                            <w:b/>
                            <w:bCs/>
                            <w:color w:val="000000"/>
                            <w:kern w:val="24"/>
                            <w:sz w:val="36"/>
                            <w:szCs w:val="36"/>
                          </w:rPr>
                          <w:t>13</w:t>
                        </w:r>
                      </w:p>
                    </w:txbxContent>
                  </v:textbox>
                </v:shape>
                <v:shape id="TextBox 12" o:spid="_x0000_s1035" type="#_x0000_t202" style="position:absolute;left:34682;top:37081;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2F9BD57" w14:textId="77777777" w:rsidR="00B836CF" w:rsidRDefault="00B836CF" w:rsidP="0090011A">
                        <w:pPr>
                          <w:pStyle w:val="aa"/>
                          <w:spacing w:before="0" w:after="0"/>
                        </w:pPr>
                        <w:r w:rsidRPr="0090011A">
                          <w:rPr>
                            <w:rFonts w:ascii="Calibri" w:hAnsi="Calibri"/>
                            <w:b/>
                            <w:bCs/>
                            <w:color w:val="000000"/>
                            <w:kern w:val="24"/>
                            <w:sz w:val="36"/>
                            <w:szCs w:val="36"/>
                          </w:rPr>
                          <w:t>5</w:t>
                        </w:r>
                      </w:p>
                    </w:txbxContent>
                  </v:textbox>
                </v:shape>
                <v:shape id="TextBox 13" o:spid="_x0000_s1036" type="#_x0000_t202" style="position:absolute;left:36330;top:41663;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AC65EAB" w14:textId="77777777" w:rsidR="00B836CF" w:rsidRDefault="00B836CF" w:rsidP="0090011A">
                        <w:pPr>
                          <w:pStyle w:val="aa"/>
                          <w:spacing w:before="0" w:after="0"/>
                        </w:pPr>
                        <w:r w:rsidRPr="0090011A">
                          <w:rPr>
                            <w:rFonts w:ascii="Calibri" w:hAnsi="Calibri"/>
                            <w:b/>
                            <w:bCs/>
                            <w:color w:val="000000"/>
                            <w:kern w:val="24"/>
                            <w:sz w:val="36"/>
                            <w:szCs w:val="36"/>
                          </w:rPr>
                          <w:t>4</w:t>
                        </w:r>
                      </w:p>
                    </w:txbxContent>
                  </v:textbox>
                </v:shape>
                <v:shape id="TextBox 14" o:spid="_x0000_s1037" type="#_x0000_t202" style="position:absolute;left:44503;top:30337;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14:paraId="2FF8A509" w14:textId="77777777" w:rsidR="00B836CF" w:rsidRDefault="00B836CF" w:rsidP="0090011A">
                        <w:pPr>
                          <w:pStyle w:val="aa"/>
                          <w:spacing w:before="0" w:after="0"/>
                        </w:pPr>
                        <w:r w:rsidRPr="0090011A">
                          <w:rPr>
                            <w:rFonts w:ascii="Calibri" w:hAnsi="Calibri"/>
                            <w:b/>
                            <w:bCs/>
                            <w:color w:val="000000"/>
                            <w:kern w:val="24"/>
                            <w:sz w:val="36"/>
                            <w:szCs w:val="36"/>
                          </w:rPr>
                          <w:t>6</w:t>
                        </w:r>
                      </w:p>
                    </w:txbxContent>
                  </v:textbox>
                </v:shape>
                <v:shape id="TextBox 15" o:spid="_x0000_s1038" type="#_x0000_t202" style="position:absolute;left:30107;top:43501;width:5245;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62ADAE24" w14:textId="77777777" w:rsidR="00B836CF" w:rsidRDefault="00B836CF" w:rsidP="0090011A">
                        <w:pPr>
                          <w:pStyle w:val="aa"/>
                          <w:spacing w:before="0" w:after="0"/>
                        </w:pPr>
                        <w:r w:rsidRPr="0090011A">
                          <w:rPr>
                            <w:rFonts w:ascii="Calibri" w:hAnsi="Calibri"/>
                            <w:b/>
                            <w:bCs/>
                            <w:color w:val="000000"/>
                            <w:kern w:val="24"/>
                            <w:sz w:val="36"/>
                            <w:szCs w:val="36"/>
                          </w:rPr>
                          <w:t>14</w:t>
                        </w:r>
                      </w:p>
                    </w:txbxContent>
                  </v:textbox>
                </v:shape>
                <v:shape id="TextBox 16" o:spid="_x0000_s1039" type="#_x0000_t202" style="position:absolute;left:39148;top:48264;width:6066;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1362F3A" w14:textId="77777777" w:rsidR="00B836CF" w:rsidRDefault="00B836CF" w:rsidP="0090011A">
                        <w:pPr>
                          <w:pStyle w:val="aa"/>
                          <w:spacing w:before="0" w:after="0"/>
                        </w:pPr>
                        <w:r w:rsidRPr="0090011A">
                          <w:rPr>
                            <w:rFonts w:ascii="Calibri" w:hAnsi="Calibri"/>
                            <w:b/>
                            <w:bCs/>
                            <w:color w:val="000000"/>
                            <w:kern w:val="24"/>
                            <w:sz w:val="36"/>
                            <w:szCs w:val="36"/>
                          </w:rPr>
                          <w:t>11</w:t>
                        </w:r>
                      </w:p>
                    </w:txbxContent>
                  </v:textbox>
                </v:shape>
                <v:shape id="TextBox 17" o:spid="_x0000_s1040" type="#_x0000_t202" style="position:absolute;left:41980;top:44969;width:3862;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57ABDD1C" w14:textId="77777777" w:rsidR="00B836CF" w:rsidRDefault="00B836CF" w:rsidP="0090011A">
                        <w:pPr>
                          <w:pStyle w:val="aa"/>
                          <w:spacing w:before="0" w:after="0"/>
                        </w:pPr>
                        <w:r w:rsidRPr="0090011A">
                          <w:rPr>
                            <w:rFonts w:ascii="Calibri" w:hAnsi="Calibri"/>
                            <w:b/>
                            <w:bCs/>
                            <w:color w:val="000000"/>
                            <w:kern w:val="24"/>
                            <w:sz w:val="36"/>
                            <w:szCs w:val="36"/>
                          </w:rPr>
                          <w:t>7</w:t>
                        </w:r>
                      </w:p>
                    </w:txbxContent>
                  </v:textbox>
                </v:shape>
                <v:shape id="TextBox 18" o:spid="_x0000_s1041" type="#_x0000_t202" style="position:absolute;left:49356;top:47637;width:5624;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1775B3D8" w14:textId="77777777" w:rsidR="00B836CF" w:rsidRDefault="00B836CF" w:rsidP="0090011A">
                        <w:pPr>
                          <w:pStyle w:val="aa"/>
                          <w:spacing w:before="0" w:after="0"/>
                        </w:pPr>
                        <w:r w:rsidRPr="0090011A">
                          <w:rPr>
                            <w:rFonts w:ascii="Calibri" w:hAnsi="Calibri"/>
                            <w:b/>
                            <w:bCs/>
                            <w:color w:val="000000"/>
                            <w:kern w:val="24"/>
                            <w:sz w:val="36"/>
                            <w:szCs w:val="36"/>
                          </w:rPr>
                          <w:t>10</w:t>
                        </w:r>
                      </w:p>
                    </w:txbxContent>
                  </v:textbox>
                </v:shape>
                <v:shape id="TextBox 19" o:spid="_x0000_s1042" type="#_x0000_t202" style="position:absolute;left:49356;top:40589;width:3863;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BA92AEE" w14:textId="77777777" w:rsidR="00B836CF" w:rsidRDefault="00B836CF" w:rsidP="0090011A">
                        <w:pPr>
                          <w:pStyle w:val="aa"/>
                          <w:spacing w:before="0" w:after="0"/>
                        </w:pPr>
                        <w:r>
                          <w:rPr>
                            <w:rFonts w:ascii="Calibri" w:hAnsi="Calibri"/>
                            <w:b/>
                            <w:bCs/>
                            <w:color w:val="000000"/>
                            <w:kern w:val="24"/>
                            <w:sz w:val="36"/>
                            <w:szCs w:val="36"/>
                          </w:rPr>
                          <w:t>9</w:t>
                        </w:r>
                      </w:p>
                    </w:txbxContent>
                  </v:textbox>
                </v:shape>
                <v:shape id="TextBox 20" o:spid="_x0000_s1043" type="#_x0000_t202" style="position:absolute;left:55845;top:37395;width:3857;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0C89BEAC" w14:textId="77777777" w:rsidR="00B836CF" w:rsidRDefault="00B836CF" w:rsidP="0090011A">
                        <w:pPr>
                          <w:pStyle w:val="aa"/>
                          <w:spacing w:before="0" w:after="0"/>
                        </w:pPr>
                        <w:r>
                          <w:rPr>
                            <w:rFonts w:ascii="Calibri" w:hAnsi="Calibri"/>
                            <w:b/>
                            <w:bCs/>
                            <w:color w:val="000000"/>
                            <w:kern w:val="24"/>
                            <w:sz w:val="36"/>
                            <w:szCs w:val="36"/>
                          </w:rPr>
                          <w:t>8</w:t>
                        </w:r>
                      </w:p>
                    </w:txbxContent>
                  </v:textbox>
                </v:shape>
                <v:shape id="TextBox 21" o:spid="_x0000_s1044" type="#_x0000_t202" style="position:absolute;left:25151;top:50698;width:4956;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9BBCFF7" w14:textId="77777777" w:rsidR="00B836CF" w:rsidRDefault="00B836CF" w:rsidP="0090011A">
                        <w:pPr>
                          <w:pStyle w:val="aa"/>
                          <w:spacing w:before="0" w:after="0"/>
                        </w:pPr>
                        <w:r w:rsidRPr="0090011A">
                          <w:rPr>
                            <w:rFonts w:ascii="Calibri" w:hAnsi="Calibri"/>
                            <w:b/>
                            <w:bCs/>
                            <w:color w:val="000000"/>
                            <w:kern w:val="24"/>
                            <w:sz w:val="36"/>
                            <w:szCs w:val="36"/>
                          </w:rPr>
                          <w:t>18</w:t>
                        </w:r>
                      </w:p>
                    </w:txbxContent>
                  </v:textbox>
                </v:shape>
                <v:shape id="TextBox 22" o:spid="_x0000_s1045" type="#_x0000_t202" style="position:absolute;left:38539;top:51570;width:6740;height:3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17A2EEBA" w14:textId="77777777" w:rsidR="00B836CF" w:rsidRDefault="00B836CF" w:rsidP="0090011A">
                        <w:pPr>
                          <w:pStyle w:val="aa"/>
                          <w:spacing w:before="0" w:after="0"/>
                        </w:pPr>
                        <w:r w:rsidRPr="0090011A">
                          <w:rPr>
                            <w:rFonts w:ascii="Calibri" w:hAnsi="Calibri"/>
                            <w:b/>
                            <w:bCs/>
                            <w:color w:val="000000"/>
                            <w:kern w:val="24"/>
                            <w:sz w:val="36"/>
                            <w:szCs w:val="36"/>
                          </w:rPr>
                          <w:t>12</w:t>
                        </w:r>
                      </w:p>
                    </w:txbxContent>
                  </v:textbox>
                </v:shape>
              </v:group>
            </w:pict>
          </mc:Fallback>
        </mc:AlternateContent>
      </w:r>
    </w:p>
    <w:p w14:paraId="1480A8D7" w14:textId="77777777" w:rsidR="00157C08" w:rsidRPr="00C34D38" w:rsidRDefault="00157C08" w:rsidP="00157C08">
      <w:pPr>
        <w:jc w:val="center"/>
      </w:pPr>
    </w:p>
    <w:p w14:paraId="26DA03EB" w14:textId="77777777" w:rsidR="00157C08" w:rsidRPr="00C34D38" w:rsidRDefault="00157C08" w:rsidP="00157C08">
      <w:pPr>
        <w:jc w:val="center"/>
      </w:pPr>
    </w:p>
    <w:p w14:paraId="14D5109C" w14:textId="77777777" w:rsidR="00157C08" w:rsidRPr="00C34D38" w:rsidRDefault="00157C08" w:rsidP="00157C08">
      <w:pPr>
        <w:jc w:val="center"/>
      </w:pPr>
    </w:p>
    <w:p w14:paraId="4CEAFA07" w14:textId="77777777" w:rsidR="00157C08" w:rsidRPr="00C34D38" w:rsidRDefault="002078F8" w:rsidP="00157C08">
      <w:pPr>
        <w:jc w:val="center"/>
      </w:pPr>
      <w:r w:rsidRPr="00C34D38">
        <w:rPr>
          <w:noProof/>
        </w:rPr>
        <mc:AlternateContent>
          <mc:Choice Requires="wps">
            <w:drawing>
              <wp:anchor distT="0" distB="0" distL="114300" distR="114300" simplePos="0" relativeHeight="251654656" behindDoc="0" locked="0" layoutInCell="1" allowOverlap="1" wp14:anchorId="6C22CA10" wp14:editId="0DAEC159">
                <wp:simplePos x="0" y="0"/>
                <wp:positionH relativeFrom="column">
                  <wp:posOffset>1846580</wp:posOffset>
                </wp:positionH>
                <wp:positionV relativeFrom="paragraph">
                  <wp:posOffset>52070</wp:posOffset>
                </wp:positionV>
                <wp:extent cx="1320165" cy="457200"/>
                <wp:effectExtent l="3810" t="4445"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DAC23" w14:textId="77777777" w:rsidR="00B836CF" w:rsidRPr="00C72973" w:rsidRDefault="00B836CF" w:rsidP="00157C08">
                            <w:pPr>
                              <w:jc w:val="center"/>
                              <w:rPr>
                                <w:rFonts w:ascii="Arial Narrow" w:hAnsi="Arial Narrow"/>
                                <w:b/>
                                <w:sz w:val="20"/>
                                <w:szCs w:val="12"/>
                              </w:rPr>
                            </w:pPr>
                            <w:r w:rsidRPr="00C72973">
                              <w:rPr>
                                <w:rFonts w:ascii="Arial Narrow" w:hAnsi="Arial Narrow"/>
                                <w:b/>
                                <w:sz w:val="20"/>
                                <w:szCs w:val="12"/>
                              </w:rPr>
                              <w:t>Новоильинский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2CA10" id="Text Box 2" o:spid="_x0000_s1046" type="#_x0000_t202" style="position:absolute;left:0;text-align:left;margin-left:145.4pt;margin-top:4.1pt;width:103.9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bCt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" filled="f" stroked="f">
                <v:textbox>
                  <w:txbxContent>
                    <w:p w14:paraId="6B3DAC23" w14:textId="77777777" w:rsidR="00B836CF" w:rsidRPr="00C72973" w:rsidRDefault="00B836CF" w:rsidP="00157C08">
                      <w:pPr>
                        <w:jc w:val="center"/>
                        <w:rPr>
                          <w:rFonts w:ascii="Arial Narrow" w:hAnsi="Arial Narrow"/>
                          <w:b/>
                          <w:sz w:val="20"/>
                          <w:szCs w:val="12"/>
                        </w:rPr>
                      </w:pPr>
                      <w:r w:rsidRPr="00C72973">
                        <w:rPr>
                          <w:rFonts w:ascii="Arial Narrow" w:hAnsi="Arial Narrow"/>
                          <w:b/>
                          <w:sz w:val="20"/>
                          <w:szCs w:val="12"/>
                        </w:rPr>
                        <w:t>Новоильинский район</w:t>
                      </w:r>
                    </w:p>
                  </w:txbxContent>
                </v:textbox>
              </v:shape>
            </w:pict>
          </mc:Fallback>
        </mc:AlternateContent>
      </w:r>
    </w:p>
    <w:p w14:paraId="6D86B1B6" w14:textId="77777777" w:rsidR="00157C08" w:rsidRPr="00C34D38" w:rsidRDefault="00157C08" w:rsidP="00157C08">
      <w:pPr>
        <w:jc w:val="center"/>
      </w:pPr>
    </w:p>
    <w:p w14:paraId="635C84C8" w14:textId="77777777" w:rsidR="00157C08" w:rsidRPr="00C34D38" w:rsidRDefault="00157C08" w:rsidP="00157C08">
      <w:pPr>
        <w:jc w:val="center"/>
      </w:pPr>
    </w:p>
    <w:p w14:paraId="6F5EDB9F" w14:textId="77777777" w:rsidR="00157C08" w:rsidRPr="00C34D38" w:rsidRDefault="00157C08" w:rsidP="00157C08">
      <w:pPr>
        <w:jc w:val="center"/>
      </w:pPr>
    </w:p>
    <w:p w14:paraId="251C6357" w14:textId="77777777" w:rsidR="00157C08" w:rsidRPr="00C34D38" w:rsidRDefault="00157C08" w:rsidP="00157C08">
      <w:pPr>
        <w:jc w:val="center"/>
      </w:pPr>
    </w:p>
    <w:p w14:paraId="4D1BCEC1" w14:textId="77777777" w:rsidR="00157C08" w:rsidRPr="00C34D38" w:rsidRDefault="002078F8" w:rsidP="00157C08">
      <w:pPr>
        <w:jc w:val="center"/>
      </w:pPr>
      <w:r w:rsidRPr="00C34D38">
        <w:rPr>
          <w:noProof/>
        </w:rPr>
        <mc:AlternateContent>
          <mc:Choice Requires="wps">
            <w:drawing>
              <wp:anchor distT="0" distB="0" distL="114300" distR="114300" simplePos="0" relativeHeight="251655680" behindDoc="0" locked="0" layoutInCell="1" allowOverlap="1" wp14:anchorId="043C3ECA" wp14:editId="16417B7D">
                <wp:simplePos x="0" y="0"/>
                <wp:positionH relativeFrom="column">
                  <wp:posOffset>3096260</wp:posOffset>
                </wp:positionH>
                <wp:positionV relativeFrom="paragraph">
                  <wp:posOffset>128270</wp:posOffset>
                </wp:positionV>
                <wp:extent cx="830580" cy="418465"/>
                <wp:effectExtent l="0" t="3810" r="1905"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73CE0" w14:textId="77777777" w:rsidR="00B836CF" w:rsidRPr="0090011A" w:rsidRDefault="00B836CF" w:rsidP="00157C08">
                            <w:pPr>
                              <w:jc w:val="center"/>
                              <w:rPr>
                                <w:rFonts w:ascii="Arial Narrow" w:hAnsi="Arial Narrow"/>
                                <w:b/>
                                <w:sz w:val="20"/>
                                <w:szCs w:val="20"/>
                              </w:rPr>
                            </w:pPr>
                            <w:r w:rsidRPr="0090011A">
                              <w:rPr>
                                <w:rFonts w:ascii="Arial Narrow" w:hAnsi="Arial Narrow"/>
                                <w:b/>
                                <w:sz w:val="20"/>
                                <w:szCs w:val="20"/>
                              </w:rPr>
                              <w:t>Заводской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C3ECA" id="Text Box 3" o:spid="_x0000_s1047" type="#_x0000_t202" style="position:absolute;left:0;text-align:left;margin-left:243.8pt;margin-top:10.1pt;width:65.4pt;height:3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i2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" filled="f" stroked="f">
                <v:textbox>
                  <w:txbxContent>
                    <w:p w14:paraId="35473CE0" w14:textId="77777777" w:rsidR="00B836CF" w:rsidRPr="0090011A" w:rsidRDefault="00B836CF" w:rsidP="00157C08">
                      <w:pPr>
                        <w:jc w:val="center"/>
                        <w:rPr>
                          <w:rFonts w:ascii="Arial Narrow" w:hAnsi="Arial Narrow"/>
                          <w:b/>
                          <w:sz w:val="20"/>
                          <w:szCs w:val="20"/>
                        </w:rPr>
                      </w:pPr>
                      <w:r w:rsidRPr="0090011A">
                        <w:rPr>
                          <w:rFonts w:ascii="Arial Narrow" w:hAnsi="Arial Narrow"/>
                          <w:b/>
                          <w:sz w:val="20"/>
                          <w:szCs w:val="20"/>
                        </w:rPr>
                        <w:t>Заводской район</w:t>
                      </w:r>
                    </w:p>
                  </w:txbxContent>
                </v:textbox>
              </v:shape>
            </w:pict>
          </mc:Fallback>
        </mc:AlternateContent>
      </w:r>
    </w:p>
    <w:p w14:paraId="3ED7AD43" w14:textId="77777777" w:rsidR="00157C08" w:rsidRPr="00C34D38" w:rsidRDefault="00157C08" w:rsidP="00157C08">
      <w:pPr>
        <w:jc w:val="center"/>
      </w:pPr>
    </w:p>
    <w:p w14:paraId="731EB36F" w14:textId="77777777" w:rsidR="00157C08" w:rsidRPr="00C34D38" w:rsidRDefault="00157C08" w:rsidP="00157C08">
      <w:pPr>
        <w:jc w:val="center"/>
      </w:pPr>
    </w:p>
    <w:p w14:paraId="7BD6B031" w14:textId="77777777" w:rsidR="00157C08" w:rsidRPr="00C34D38" w:rsidRDefault="00157C08" w:rsidP="00157C08">
      <w:pPr>
        <w:jc w:val="center"/>
      </w:pPr>
    </w:p>
    <w:p w14:paraId="76324634" w14:textId="77777777" w:rsidR="00157C08" w:rsidRPr="00C34D38" w:rsidRDefault="00157C08" w:rsidP="00157C08"/>
    <w:p w14:paraId="01BC2338" w14:textId="77777777" w:rsidR="00157C08" w:rsidRPr="00C34D38" w:rsidRDefault="002078F8" w:rsidP="00157C08">
      <w:r w:rsidRPr="00C34D38">
        <w:rPr>
          <w:noProof/>
        </w:rPr>
        <mc:AlternateContent>
          <mc:Choice Requires="wps">
            <w:drawing>
              <wp:anchor distT="0" distB="0" distL="114300" distR="114300" simplePos="0" relativeHeight="251659776" behindDoc="0" locked="0" layoutInCell="1" allowOverlap="1" wp14:anchorId="692B3569" wp14:editId="39ACF687">
                <wp:simplePos x="0" y="0"/>
                <wp:positionH relativeFrom="column">
                  <wp:posOffset>4267200</wp:posOffset>
                </wp:positionH>
                <wp:positionV relativeFrom="paragraph">
                  <wp:posOffset>146050</wp:posOffset>
                </wp:positionV>
                <wp:extent cx="1360805" cy="416560"/>
                <wp:effectExtent l="0" t="2540" r="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B3B57"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 xml:space="preserve">Орджоникидзевский </w:t>
                            </w:r>
                          </w:p>
                          <w:p w14:paraId="1740262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3569" id="Text Box 7" o:spid="_x0000_s1048" type="#_x0000_t202" style="position:absolute;margin-left:336pt;margin-top:11.5pt;width:107.15pt;height:32.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Qlug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" filled="f" stroked="f">
                <v:textbox>
                  <w:txbxContent>
                    <w:p w14:paraId="0D9B3B57"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 xml:space="preserve">Орджоникидзевский </w:t>
                      </w:r>
                    </w:p>
                    <w:p w14:paraId="1740262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v:textbox>
              </v:shape>
            </w:pict>
          </mc:Fallback>
        </mc:AlternateContent>
      </w:r>
    </w:p>
    <w:p w14:paraId="299FC53B" w14:textId="77777777" w:rsidR="00157C08" w:rsidRPr="00C34D38" w:rsidRDefault="00157C08" w:rsidP="00157C08"/>
    <w:p w14:paraId="715E3084" w14:textId="77777777" w:rsidR="00157C08" w:rsidRPr="00C34D38" w:rsidRDefault="002078F8" w:rsidP="00157C08">
      <w:r w:rsidRPr="00C34D38">
        <w:rPr>
          <w:noProof/>
        </w:rPr>
        <mc:AlternateContent>
          <mc:Choice Requires="wps">
            <w:drawing>
              <wp:anchor distT="0" distB="0" distL="114300" distR="114300" simplePos="0" relativeHeight="251656704" behindDoc="0" locked="0" layoutInCell="1" allowOverlap="1" wp14:anchorId="3B7A7CC6" wp14:editId="651188B3">
                <wp:simplePos x="0" y="0"/>
                <wp:positionH relativeFrom="column">
                  <wp:posOffset>2096770</wp:posOffset>
                </wp:positionH>
                <wp:positionV relativeFrom="paragraph">
                  <wp:posOffset>135890</wp:posOffset>
                </wp:positionV>
                <wp:extent cx="1273810" cy="466725"/>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2FD00" w14:textId="77777777" w:rsidR="00B836CF" w:rsidRDefault="00B836CF" w:rsidP="00157C08">
                            <w:pPr>
                              <w:jc w:val="center"/>
                              <w:rPr>
                                <w:rFonts w:ascii="Arial Narrow" w:hAnsi="Arial Narrow"/>
                                <w:b/>
                                <w:sz w:val="20"/>
                                <w:szCs w:val="20"/>
                              </w:rPr>
                            </w:pPr>
                            <w:r w:rsidRPr="00C72973">
                              <w:rPr>
                                <w:rFonts w:ascii="Arial Narrow" w:hAnsi="Arial Narrow"/>
                                <w:b/>
                                <w:sz w:val="20"/>
                                <w:szCs w:val="20"/>
                              </w:rPr>
                              <w:t xml:space="preserve">Центральный </w:t>
                            </w:r>
                          </w:p>
                          <w:p w14:paraId="39A0BFFE"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A7CC6" id="Text Box 4" o:spid="_x0000_s1049" type="#_x0000_t202" style="position:absolute;margin-left:165.1pt;margin-top:10.7pt;width:100.3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p1wuA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" filled="f" stroked="f">
                <v:textbox>
                  <w:txbxContent>
                    <w:p w14:paraId="3CB2FD00" w14:textId="77777777" w:rsidR="00B836CF" w:rsidRDefault="00B836CF" w:rsidP="00157C08">
                      <w:pPr>
                        <w:jc w:val="center"/>
                        <w:rPr>
                          <w:rFonts w:ascii="Arial Narrow" w:hAnsi="Arial Narrow"/>
                          <w:b/>
                          <w:sz w:val="20"/>
                          <w:szCs w:val="20"/>
                        </w:rPr>
                      </w:pPr>
                      <w:r w:rsidRPr="00C72973">
                        <w:rPr>
                          <w:rFonts w:ascii="Arial Narrow" w:hAnsi="Arial Narrow"/>
                          <w:b/>
                          <w:sz w:val="20"/>
                          <w:szCs w:val="20"/>
                        </w:rPr>
                        <w:t xml:space="preserve">Центральный </w:t>
                      </w:r>
                    </w:p>
                    <w:p w14:paraId="39A0BFFE"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район</w:t>
                      </w:r>
                    </w:p>
                  </w:txbxContent>
                </v:textbox>
              </v:shape>
            </w:pict>
          </mc:Fallback>
        </mc:AlternateContent>
      </w:r>
    </w:p>
    <w:p w14:paraId="45781EC1" w14:textId="77777777" w:rsidR="00157C08" w:rsidRPr="00C34D38" w:rsidRDefault="002078F8" w:rsidP="00157C08">
      <w:r w:rsidRPr="00C34D38">
        <w:rPr>
          <w:noProof/>
        </w:rPr>
        <mc:AlternateContent>
          <mc:Choice Requires="wps">
            <w:drawing>
              <wp:anchor distT="0" distB="0" distL="114300" distR="114300" simplePos="0" relativeHeight="251658752" behindDoc="0" locked="0" layoutInCell="1" allowOverlap="1" wp14:anchorId="6CB633E2" wp14:editId="24F164C8">
                <wp:simplePos x="0" y="0"/>
                <wp:positionH relativeFrom="column">
                  <wp:posOffset>3613785</wp:posOffset>
                </wp:positionH>
                <wp:positionV relativeFrom="paragraph">
                  <wp:posOffset>134620</wp:posOffset>
                </wp:positionV>
                <wp:extent cx="830580" cy="391795"/>
                <wp:effectExtent l="0" t="254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B8AD6"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Кузнецкий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33E2" id="Text Box 6" o:spid="_x0000_s1050" type="#_x0000_t202" style="position:absolute;margin-left:284.55pt;margin-top:10.6pt;width:65.4pt;height:3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gm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" filled="f" stroked="f">
                <v:textbox>
                  <w:txbxContent>
                    <w:p w14:paraId="77DB8AD6"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Кузнецкий район</w:t>
                      </w:r>
                    </w:p>
                  </w:txbxContent>
                </v:textbox>
              </v:shape>
            </w:pict>
          </mc:Fallback>
        </mc:AlternateContent>
      </w:r>
    </w:p>
    <w:p w14:paraId="2C40B40C" w14:textId="77777777" w:rsidR="00157C08" w:rsidRPr="00C34D38" w:rsidRDefault="00157C08" w:rsidP="00157C08"/>
    <w:p w14:paraId="4947F358" w14:textId="77777777" w:rsidR="00157C08" w:rsidRPr="00C34D38" w:rsidRDefault="00157C08" w:rsidP="00157C08"/>
    <w:p w14:paraId="684F5FA4" w14:textId="77777777" w:rsidR="00157C08" w:rsidRPr="00C34D38" w:rsidRDefault="00157C08" w:rsidP="00157C08"/>
    <w:p w14:paraId="48150D44" w14:textId="77777777" w:rsidR="00157C08" w:rsidRPr="00C34D38" w:rsidRDefault="00690FCD" w:rsidP="00157C08">
      <w:r w:rsidRPr="00C34D38">
        <w:rPr>
          <w:noProof/>
        </w:rPr>
        <mc:AlternateContent>
          <mc:Choice Requires="wps">
            <w:drawing>
              <wp:anchor distT="0" distB="0" distL="114300" distR="114300" simplePos="0" relativeHeight="251657728" behindDoc="0" locked="0" layoutInCell="1" allowOverlap="1" wp14:anchorId="5BB413E9" wp14:editId="266CC7E2">
                <wp:simplePos x="0" y="0"/>
                <wp:positionH relativeFrom="column">
                  <wp:posOffset>1757680</wp:posOffset>
                </wp:positionH>
                <wp:positionV relativeFrom="paragraph">
                  <wp:posOffset>92075</wp:posOffset>
                </wp:positionV>
                <wp:extent cx="1206500" cy="46037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7E95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Куйбышевский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413E9" id="Text Box 5" o:spid="_x0000_s1051" type="#_x0000_t202" style="position:absolute;margin-left:138.4pt;margin-top:7.25pt;width:95pt;height:3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SZugIAAME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" filled="f" stroked="f">
                <v:textbox>
                  <w:txbxContent>
                    <w:p w14:paraId="4D77E95A" w14:textId="77777777" w:rsidR="00B836CF" w:rsidRPr="00C72973" w:rsidRDefault="00B836CF" w:rsidP="00157C08">
                      <w:pPr>
                        <w:jc w:val="center"/>
                        <w:rPr>
                          <w:rFonts w:ascii="Arial Narrow" w:hAnsi="Arial Narrow"/>
                          <w:b/>
                          <w:sz w:val="20"/>
                          <w:szCs w:val="20"/>
                        </w:rPr>
                      </w:pPr>
                      <w:r w:rsidRPr="00C72973">
                        <w:rPr>
                          <w:rFonts w:ascii="Arial Narrow" w:hAnsi="Arial Narrow"/>
                          <w:b/>
                          <w:sz w:val="20"/>
                          <w:szCs w:val="20"/>
                        </w:rPr>
                        <w:t>Куйбышевский район</w:t>
                      </w:r>
                    </w:p>
                  </w:txbxContent>
                </v:textbox>
              </v:shape>
            </w:pict>
          </mc:Fallback>
        </mc:AlternateContent>
      </w:r>
    </w:p>
    <w:p w14:paraId="6AAAB8C0" w14:textId="77777777" w:rsidR="00157C08" w:rsidRPr="00C34D38" w:rsidRDefault="00157C08" w:rsidP="00157C08"/>
    <w:p w14:paraId="327E8FCB" w14:textId="77777777" w:rsidR="00157C08" w:rsidRPr="00C34D38" w:rsidRDefault="00157C08" w:rsidP="00157C08"/>
    <w:p w14:paraId="3C5F23C1" w14:textId="77777777" w:rsidR="00157C08" w:rsidRPr="00C34D38" w:rsidRDefault="00157C08" w:rsidP="00157C08"/>
    <w:p w14:paraId="28EB881E" w14:textId="77777777" w:rsidR="00157C08" w:rsidRPr="00C34D38" w:rsidRDefault="00157C08" w:rsidP="00157C08"/>
    <w:p w14:paraId="6ED1BB0A" w14:textId="77777777" w:rsidR="00157C08" w:rsidRPr="00C34D38" w:rsidRDefault="00157C08" w:rsidP="00157C08"/>
    <w:p w14:paraId="7F016E28" w14:textId="77777777" w:rsidR="00157C08" w:rsidRPr="00C34D38" w:rsidRDefault="00157C08" w:rsidP="00157C08"/>
    <w:p w14:paraId="74EBFABA" w14:textId="77777777" w:rsidR="00157C08" w:rsidRPr="00C34D38" w:rsidRDefault="0076641A" w:rsidP="00157C08">
      <w:r w:rsidRPr="00C34D38">
        <w:rPr>
          <w:noProof/>
        </w:rPr>
        <mc:AlternateContent>
          <mc:Choice Requires="wps">
            <w:drawing>
              <wp:anchor distT="45720" distB="45720" distL="114300" distR="114300" simplePos="0" relativeHeight="251661824" behindDoc="0" locked="0" layoutInCell="1" allowOverlap="1" wp14:anchorId="363CF4B5" wp14:editId="41368B9F">
                <wp:simplePos x="0" y="0"/>
                <wp:positionH relativeFrom="column">
                  <wp:posOffset>2442845</wp:posOffset>
                </wp:positionH>
                <wp:positionV relativeFrom="paragraph">
                  <wp:posOffset>34925</wp:posOffset>
                </wp:positionV>
                <wp:extent cx="3764280" cy="2009775"/>
                <wp:effectExtent l="0" t="0" r="7620" b="952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2009775"/>
                        </a:xfrm>
                        <a:prstGeom prst="rect">
                          <a:avLst/>
                        </a:prstGeom>
                        <a:solidFill>
                          <a:srgbClr val="FFFFFF"/>
                        </a:solidFill>
                        <a:ln w="9525">
                          <a:noFill/>
                          <a:miter lim="800000"/>
                          <a:headEnd/>
                          <a:tailEnd/>
                        </a:ln>
                      </wps:spPr>
                      <wps:txbx>
                        <w:txbxContent>
                          <w:p w14:paraId="10000D28" w14:textId="3C393706" w:rsidR="00B836CF" w:rsidRDefault="00B836CF" w:rsidP="0076641A">
                            <w:pPr>
                              <w:jc w:val="center"/>
                            </w:pPr>
                            <w:r>
                              <w:t>Избирательные округа Новокузнецкого городского округа:</w:t>
                            </w:r>
                          </w:p>
                          <w:p w14:paraId="6D05775E" w14:textId="46FA7B52" w:rsidR="00B836CF" w:rsidRPr="004C2DF3" w:rsidRDefault="00B836CF" w:rsidP="0076641A">
                            <w:r w:rsidRPr="004C2DF3">
                              <w:t xml:space="preserve">№1, №2 </w:t>
                            </w:r>
                            <w:r>
                              <w:t>-</w:t>
                            </w:r>
                            <w:r w:rsidRPr="004C2DF3">
                              <w:t xml:space="preserve"> Новоильинский район</w:t>
                            </w:r>
                            <w:r>
                              <w:t>;</w:t>
                            </w:r>
                            <w:r w:rsidRPr="004C2DF3">
                              <w:t xml:space="preserve">  </w:t>
                            </w:r>
                          </w:p>
                          <w:p w14:paraId="05C14810" w14:textId="3115FB1D" w:rsidR="00B836CF" w:rsidRPr="004C2DF3" w:rsidRDefault="00B836CF" w:rsidP="0076641A">
                            <w:r w:rsidRPr="004C2DF3">
                              <w:t xml:space="preserve">№3 </w:t>
                            </w:r>
                            <w:r>
                              <w:t>-</w:t>
                            </w:r>
                            <w:r w:rsidRPr="004C2DF3">
                              <w:t xml:space="preserve"> Новоильинский район</w:t>
                            </w:r>
                            <w:r>
                              <w:t xml:space="preserve"> и </w:t>
                            </w:r>
                            <w:r w:rsidRPr="004C2DF3">
                              <w:t>Заводской район</w:t>
                            </w:r>
                            <w:r>
                              <w:t>;</w:t>
                            </w:r>
                          </w:p>
                          <w:p w14:paraId="62F64B7A" w14:textId="66C1CD16" w:rsidR="00B836CF" w:rsidRPr="004C2DF3" w:rsidRDefault="00B836CF" w:rsidP="0076641A">
                            <w:r w:rsidRPr="004C2DF3">
                              <w:t xml:space="preserve">№4, </w:t>
                            </w:r>
                            <w:r>
                              <w:t>№</w:t>
                            </w:r>
                            <w:r w:rsidRPr="004C2DF3">
                              <w:t xml:space="preserve">5, </w:t>
                            </w:r>
                            <w:r>
                              <w:t>№</w:t>
                            </w:r>
                            <w:r w:rsidRPr="004C2DF3">
                              <w:t xml:space="preserve">6 </w:t>
                            </w:r>
                            <w:r>
                              <w:t xml:space="preserve">- </w:t>
                            </w:r>
                            <w:r w:rsidRPr="004C2DF3">
                              <w:t>Заводской район</w:t>
                            </w:r>
                            <w:r>
                              <w:t>;</w:t>
                            </w:r>
                          </w:p>
                          <w:p w14:paraId="1DBA73F8" w14:textId="0BF118B5" w:rsidR="00B836CF" w:rsidRPr="004C2DF3" w:rsidRDefault="00B836CF" w:rsidP="0076641A">
                            <w:r w:rsidRPr="004C2DF3">
                              <w:t>№7 - Кузнецкий район</w:t>
                            </w:r>
                            <w:r>
                              <w:t>;</w:t>
                            </w:r>
                          </w:p>
                          <w:p w14:paraId="14FFB31C" w14:textId="6D1C4FA2" w:rsidR="00B836CF" w:rsidRPr="004C2DF3" w:rsidRDefault="00B836CF" w:rsidP="0076641A">
                            <w:r w:rsidRPr="004C2DF3">
                              <w:t xml:space="preserve">№8, </w:t>
                            </w:r>
                            <w:r>
                              <w:t>№</w:t>
                            </w:r>
                            <w:r w:rsidRPr="004C2DF3">
                              <w:t xml:space="preserve">9, </w:t>
                            </w:r>
                            <w:r>
                              <w:t>№</w:t>
                            </w:r>
                            <w:r w:rsidRPr="004C2DF3">
                              <w:t xml:space="preserve">10 </w:t>
                            </w:r>
                            <w:r>
                              <w:t>-</w:t>
                            </w:r>
                            <w:r w:rsidRPr="004C2DF3">
                              <w:t xml:space="preserve"> Орджоникидзевский район</w:t>
                            </w:r>
                            <w:r>
                              <w:t>;</w:t>
                            </w:r>
                            <w:r w:rsidRPr="004C2DF3">
                              <w:t xml:space="preserve"> </w:t>
                            </w:r>
                          </w:p>
                          <w:p w14:paraId="3086ED9F" w14:textId="4A2E1DB6" w:rsidR="00B836CF" w:rsidRPr="004C2DF3" w:rsidRDefault="00B836CF" w:rsidP="0076641A">
                            <w:r w:rsidRPr="004C2DF3">
                              <w:t xml:space="preserve">№11 </w:t>
                            </w:r>
                            <w:r>
                              <w:t>-</w:t>
                            </w:r>
                            <w:r w:rsidRPr="004C2DF3">
                              <w:t xml:space="preserve"> Кузнецкий район</w:t>
                            </w:r>
                            <w:r>
                              <w:t xml:space="preserve"> и </w:t>
                            </w:r>
                            <w:r w:rsidRPr="004C2DF3">
                              <w:t>Центральный район</w:t>
                            </w:r>
                            <w:r>
                              <w:t>;</w:t>
                            </w:r>
                            <w:r w:rsidRPr="004C2DF3">
                              <w:t xml:space="preserve"> </w:t>
                            </w:r>
                          </w:p>
                          <w:p w14:paraId="4356CC4C" w14:textId="42E9E432" w:rsidR="00B836CF" w:rsidRPr="004C2DF3" w:rsidRDefault="00B836CF" w:rsidP="0076641A">
                            <w:r w:rsidRPr="004C2DF3">
                              <w:t xml:space="preserve">№12, </w:t>
                            </w:r>
                            <w:r>
                              <w:t>№</w:t>
                            </w:r>
                            <w:r w:rsidRPr="004C2DF3">
                              <w:t xml:space="preserve">13, </w:t>
                            </w:r>
                            <w:r>
                              <w:t>№</w:t>
                            </w:r>
                            <w:r w:rsidRPr="004C2DF3">
                              <w:t xml:space="preserve">14, </w:t>
                            </w:r>
                            <w:r>
                              <w:t>№</w:t>
                            </w:r>
                            <w:r w:rsidRPr="004C2DF3">
                              <w:t>15</w:t>
                            </w:r>
                            <w:r>
                              <w:t xml:space="preserve"> -</w:t>
                            </w:r>
                            <w:r w:rsidRPr="004C2DF3">
                              <w:t xml:space="preserve"> Центральный район</w:t>
                            </w:r>
                            <w:r>
                              <w:t>;</w:t>
                            </w:r>
                          </w:p>
                          <w:p w14:paraId="73E849C9" w14:textId="08ABB638" w:rsidR="00B836CF" w:rsidRPr="004C2DF3" w:rsidRDefault="00B836CF" w:rsidP="0076641A">
                            <w:pPr>
                              <w:jc w:val="both"/>
                            </w:pPr>
                            <w:r w:rsidRPr="004C2DF3">
                              <w:t>№16</w:t>
                            </w:r>
                            <w:r>
                              <w:t xml:space="preserve"> -</w:t>
                            </w:r>
                            <w:r w:rsidRPr="004C2DF3">
                              <w:t xml:space="preserve"> Куйбышевский район </w:t>
                            </w:r>
                            <w:r>
                              <w:t xml:space="preserve">и </w:t>
                            </w:r>
                            <w:r w:rsidRPr="004C2DF3">
                              <w:t>Центральный район</w:t>
                            </w:r>
                            <w:r>
                              <w:t>;</w:t>
                            </w:r>
                          </w:p>
                          <w:p w14:paraId="31639D7B" w14:textId="1F788633" w:rsidR="00B836CF" w:rsidRPr="004C2DF3" w:rsidRDefault="00B836CF" w:rsidP="0076641A">
                            <w:pPr>
                              <w:jc w:val="both"/>
                              <w:rPr>
                                <w:sz w:val="22"/>
                                <w:szCs w:val="22"/>
                              </w:rPr>
                            </w:pPr>
                            <w:r>
                              <w:t>№</w:t>
                            </w:r>
                            <w:r w:rsidRPr="004C2DF3">
                              <w:t xml:space="preserve">17, </w:t>
                            </w:r>
                            <w:r>
                              <w:t>№</w:t>
                            </w:r>
                            <w:r w:rsidRPr="004C2DF3">
                              <w:t>18</w:t>
                            </w:r>
                            <w:r>
                              <w:t xml:space="preserve"> </w:t>
                            </w:r>
                            <w:r w:rsidRPr="004C2DF3">
                              <w:t xml:space="preserve">- </w:t>
                            </w:r>
                            <w:r>
                              <w:t>Куйбышевский район.</w:t>
                            </w:r>
                          </w:p>
                          <w:p w14:paraId="559D3C18" w14:textId="77777777" w:rsidR="00B836CF" w:rsidRDefault="00B836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CF4B5" id="Надпись 2" o:spid="_x0000_s1052" type="#_x0000_t202" style="position:absolute;margin-left:192.35pt;margin-top:2.75pt;width:296.4pt;height:158.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" stroked="f">
                <v:textbox>
                  <w:txbxContent>
                    <w:p w14:paraId="10000D28" w14:textId="3C393706" w:rsidR="00B836CF" w:rsidRDefault="00B836CF" w:rsidP="0076641A">
                      <w:pPr>
                        <w:jc w:val="center"/>
                      </w:pPr>
                      <w:r>
                        <w:t>Избирательные округа Новокузнецкого городского округа:</w:t>
                      </w:r>
                    </w:p>
                    <w:p w14:paraId="6D05775E" w14:textId="46FA7B52" w:rsidR="00B836CF" w:rsidRPr="004C2DF3" w:rsidRDefault="00B836CF" w:rsidP="0076641A">
                      <w:r w:rsidRPr="004C2DF3">
                        <w:t xml:space="preserve">№1, №2 </w:t>
                      </w:r>
                      <w:r>
                        <w:t>-</w:t>
                      </w:r>
                      <w:r w:rsidRPr="004C2DF3">
                        <w:t xml:space="preserve"> Новоильинский район</w:t>
                      </w:r>
                      <w:r>
                        <w:t>;</w:t>
                      </w:r>
                      <w:r w:rsidRPr="004C2DF3">
                        <w:t xml:space="preserve">  </w:t>
                      </w:r>
                    </w:p>
                    <w:p w14:paraId="05C14810" w14:textId="3115FB1D" w:rsidR="00B836CF" w:rsidRPr="004C2DF3" w:rsidRDefault="00B836CF" w:rsidP="0076641A">
                      <w:r w:rsidRPr="004C2DF3">
                        <w:t xml:space="preserve">№3 </w:t>
                      </w:r>
                      <w:r>
                        <w:t>-</w:t>
                      </w:r>
                      <w:r w:rsidRPr="004C2DF3">
                        <w:t xml:space="preserve"> Новоильинский район</w:t>
                      </w:r>
                      <w:r>
                        <w:t xml:space="preserve"> и </w:t>
                      </w:r>
                      <w:r w:rsidRPr="004C2DF3">
                        <w:t>Заводской район</w:t>
                      </w:r>
                      <w:r>
                        <w:t>;</w:t>
                      </w:r>
                    </w:p>
                    <w:p w14:paraId="62F64B7A" w14:textId="66C1CD16" w:rsidR="00B836CF" w:rsidRPr="004C2DF3" w:rsidRDefault="00B836CF" w:rsidP="0076641A">
                      <w:r w:rsidRPr="004C2DF3">
                        <w:t xml:space="preserve">№4, </w:t>
                      </w:r>
                      <w:r>
                        <w:t>№</w:t>
                      </w:r>
                      <w:r w:rsidRPr="004C2DF3">
                        <w:t xml:space="preserve">5, </w:t>
                      </w:r>
                      <w:r>
                        <w:t>№</w:t>
                      </w:r>
                      <w:r w:rsidRPr="004C2DF3">
                        <w:t xml:space="preserve">6 </w:t>
                      </w:r>
                      <w:r>
                        <w:t xml:space="preserve">- </w:t>
                      </w:r>
                      <w:r w:rsidRPr="004C2DF3">
                        <w:t>Заводской район</w:t>
                      </w:r>
                      <w:r>
                        <w:t>;</w:t>
                      </w:r>
                    </w:p>
                    <w:p w14:paraId="1DBA73F8" w14:textId="0BF118B5" w:rsidR="00B836CF" w:rsidRPr="004C2DF3" w:rsidRDefault="00B836CF" w:rsidP="0076641A">
                      <w:r w:rsidRPr="004C2DF3">
                        <w:t>№7 - Кузнецкий район</w:t>
                      </w:r>
                      <w:r>
                        <w:t>;</w:t>
                      </w:r>
                    </w:p>
                    <w:p w14:paraId="14FFB31C" w14:textId="6D1C4FA2" w:rsidR="00B836CF" w:rsidRPr="004C2DF3" w:rsidRDefault="00B836CF" w:rsidP="0076641A">
                      <w:r w:rsidRPr="004C2DF3">
                        <w:t xml:space="preserve">№8, </w:t>
                      </w:r>
                      <w:r>
                        <w:t>№</w:t>
                      </w:r>
                      <w:r w:rsidRPr="004C2DF3">
                        <w:t xml:space="preserve">9, </w:t>
                      </w:r>
                      <w:r>
                        <w:t>№</w:t>
                      </w:r>
                      <w:r w:rsidRPr="004C2DF3">
                        <w:t xml:space="preserve">10 </w:t>
                      </w:r>
                      <w:r>
                        <w:t>-</w:t>
                      </w:r>
                      <w:r w:rsidRPr="004C2DF3">
                        <w:t xml:space="preserve"> Орджоникидзевский район</w:t>
                      </w:r>
                      <w:r>
                        <w:t>;</w:t>
                      </w:r>
                      <w:r w:rsidRPr="004C2DF3">
                        <w:t xml:space="preserve"> </w:t>
                      </w:r>
                    </w:p>
                    <w:p w14:paraId="3086ED9F" w14:textId="4A2E1DB6" w:rsidR="00B836CF" w:rsidRPr="004C2DF3" w:rsidRDefault="00B836CF" w:rsidP="0076641A">
                      <w:r w:rsidRPr="004C2DF3">
                        <w:t xml:space="preserve">№11 </w:t>
                      </w:r>
                      <w:r>
                        <w:t>-</w:t>
                      </w:r>
                      <w:r w:rsidRPr="004C2DF3">
                        <w:t xml:space="preserve"> Кузнецкий район</w:t>
                      </w:r>
                      <w:r>
                        <w:t xml:space="preserve"> и </w:t>
                      </w:r>
                      <w:r w:rsidRPr="004C2DF3">
                        <w:t>Центральный район</w:t>
                      </w:r>
                      <w:r>
                        <w:t>;</w:t>
                      </w:r>
                      <w:r w:rsidRPr="004C2DF3">
                        <w:t xml:space="preserve"> </w:t>
                      </w:r>
                    </w:p>
                    <w:p w14:paraId="4356CC4C" w14:textId="42E9E432" w:rsidR="00B836CF" w:rsidRPr="004C2DF3" w:rsidRDefault="00B836CF" w:rsidP="0076641A">
                      <w:r w:rsidRPr="004C2DF3">
                        <w:t xml:space="preserve">№12, </w:t>
                      </w:r>
                      <w:r>
                        <w:t>№</w:t>
                      </w:r>
                      <w:r w:rsidRPr="004C2DF3">
                        <w:t xml:space="preserve">13, </w:t>
                      </w:r>
                      <w:r>
                        <w:t>№</w:t>
                      </w:r>
                      <w:r w:rsidRPr="004C2DF3">
                        <w:t xml:space="preserve">14, </w:t>
                      </w:r>
                      <w:r>
                        <w:t>№</w:t>
                      </w:r>
                      <w:r w:rsidRPr="004C2DF3">
                        <w:t>15</w:t>
                      </w:r>
                      <w:r>
                        <w:t xml:space="preserve"> -</w:t>
                      </w:r>
                      <w:r w:rsidRPr="004C2DF3">
                        <w:t xml:space="preserve"> Центральный район</w:t>
                      </w:r>
                      <w:r>
                        <w:t>;</w:t>
                      </w:r>
                    </w:p>
                    <w:p w14:paraId="73E849C9" w14:textId="08ABB638" w:rsidR="00B836CF" w:rsidRPr="004C2DF3" w:rsidRDefault="00B836CF" w:rsidP="0076641A">
                      <w:pPr>
                        <w:jc w:val="both"/>
                      </w:pPr>
                      <w:r w:rsidRPr="004C2DF3">
                        <w:t>№16</w:t>
                      </w:r>
                      <w:r>
                        <w:t xml:space="preserve"> -</w:t>
                      </w:r>
                      <w:r w:rsidRPr="004C2DF3">
                        <w:t xml:space="preserve"> Куйбышевский район </w:t>
                      </w:r>
                      <w:r>
                        <w:t xml:space="preserve">и </w:t>
                      </w:r>
                      <w:r w:rsidRPr="004C2DF3">
                        <w:t>Центральный район</w:t>
                      </w:r>
                      <w:r>
                        <w:t>;</w:t>
                      </w:r>
                    </w:p>
                    <w:p w14:paraId="31639D7B" w14:textId="1F788633" w:rsidR="00B836CF" w:rsidRPr="004C2DF3" w:rsidRDefault="00B836CF" w:rsidP="0076641A">
                      <w:pPr>
                        <w:jc w:val="both"/>
                        <w:rPr>
                          <w:sz w:val="22"/>
                          <w:szCs w:val="22"/>
                        </w:rPr>
                      </w:pPr>
                      <w:r>
                        <w:t>№</w:t>
                      </w:r>
                      <w:r w:rsidRPr="004C2DF3">
                        <w:t xml:space="preserve">17, </w:t>
                      </w:r>
                      <w:r>
                        <w:t>№</w:t>
                      </w:r>
                      <w:r w:rsidRPr="004C2DF3">
                        <w:t>18</w:t>
                      </w:r>
                      <w:r>
                        <w:t xml:space="preserve"> </w:t>
                      </w:r>
                      <w:r w:rsidRPr="004C2DF3">
                        <w:t xml:space="preserve">- </w:t>
                      </w:r>
                      <w:r>
                        <w:t>Куйбышевский район.</w:t>
                      </w:r>
                    </w:p>
                    <w:p w14:paraId="559D3C18" w14:textId="77777777" w:rsidR="00B836CF" w:rsidRDefault="00B836CF"/>
                  </w:txbxContent>
                </v:textbox>
              </v:shape>
            </w:pict>
          </mc:Fallback>
        </mc:AlternateContent>
      </w:r>
    </w:p>
    <w:p w14:paraId="1BFE97B3" w14:textId="77777777" w:rsidR="00255C17" w:rsidRPr="00C34D38" w:rsidRDefault="00255C17" w:rsidP="00157C08"/>
    <w:p w14:paraId="110E77AF" w14:textId="77777777" w:rsidR="00255C17" w:rsidRPr="00C34D38" w:rsidRDefault="00255C17" w:rsidP="00157C08"/>
    <w:p w14:paraId="73123D40" w14:textId="77777777" w:rsidR="00255C17" w:rsidRPr="00C34D38" w:rsidRDefault="00255C17" w:rsidP="00157C08"/>
    <w:p w14:paraId="1DC4C7CC" w14:textId="77777777" w:rsidR="00157C08" w:rsidRPr="00C34D38" w:rsidRDefault="00157C08" w:rsidP="00157C08"/>
    <w:p w14:paraId="2131A737" w14:textId="77777777" w:rsidR="00157C08" w:rsidRPr="00C34D38" w:rsidRDefault="00157C08" w:rsidP="00157C08"/>
    <w:p w14:paraId="08E8B51C" w14:textId="77777777" w:rsidR="0090011A" w:rsidRPr="00C34D38" w:rsidRDefault="0090011A" w:rsidP="00157C08"/>
    <w:p w14:paraId="6278BBA0" w14:textId="77777777" w:rsidR="0090011A" w:rsidRPr="00C34D38" w:rsidRDefault="0090011A" w:rsidP="00157C08"/>
    <w:p w14:paraId="4CC2DBC4" w14:textId="77777777" w:rsidR="0076641A" w:rsidRPr="00C34D38" w:rsidRDefault="0076641A" w:rsidP="00157C08"/>
    <w:p w14:paraId="6A75C498" w14:textId="77777777" w:rsidR="0076641A" w:rsidRPr="00C34D38" w:rsidRDefault="0076641A" w:rsidP="00157C08"/>
    <w:p w14:paraId="4303E59E" w14:textId="77777777" w:rsidR="0076641A" w:rsidRPr="00C34D38" w:rsidRDefault="0076641A" w:rsidP="00157C08"/>
    <w:p w14:paraId="3C1D527D" w14:textId="77777777" w:rsidR="0076641A" w:rsidRPr="00C34D38" w:rsidRDefault="0076641A" w:rsidP="00157C08"/>
    <w:p w14:paraId="4BF259B4" w14:textId="77777777" w:rsidR="00157C08" w:rsidRPr="00C34D38" w:rsidRDefault="00157C08" w:rsidP="00157C08">
      <w:r w:rsidRPr="00C34D38">
        <w:t xml:space="preserve">Председатель </w:t>
      </w:r>
    </w:p>
    <w:p w14:paraId="2B68357E" w14:textId="77777777" w:rsidR="00157C08" w:rsidRPr="00C34D38" w:rsidRDefault="00157C08" w:rsidP="00157C08">
      <w:r w:rsidRPr="00C34D38">
        <w:t xml:space="preserve">Новокузнецкого городского </w:t>
      </w:r>
    </w:p>
    <w:p w14:paraId="57D8FA37" w14:textId="77777777" w:rsidR="008035B0" w:rsidRDefault="00C6145E" w:rsidP="00D916BA">
      <w:r w:rsidRPr="00C34D38">
        <w:t xml:space="preserve">Совета народных депутатов </w:t>
      </w:r>
      <w:r w:rsidRPr="00C34D38">
        <w:tab/>
      </w:r>
      <w:r w:rsidRPr="00C34D38">
        <w:tab/>
      </w:r>
      <w:r w:rsidRPr="00C34D38">
        <w:tab/>
      </w:r>
      <w:r w:rsidRPr="00C34D38">
        <w:tab/>
        <w:t xml:space="preserve">  </w:t>
      </w:r>
      <w:r w:rsidRPr="00C34D38">
        <w:tab/>
      </w:r>
      <w:r w:rsidR="00157C08" w:rsidRPr="00C34D38">
        <w:tab/>
      </w:r>
      <w:r w:rsidRPr="00C34D38">
        <w:t>А.К. Шелковникова</w:t>
      </w:r>
    </w:p>
    <w:sectPr w:rsidR="008035B0" w:rsidSect="00BB7CB0">
      <w:headerReference w:type="even" r:id="rId12"/>
      <w:headerReference w:type="default" r:id="rId13"/>
      <w:footerReference w:type="even" r:id="rId14"/>
      <w:pgSz w:w="11906" w:h="16838"/>
      <w:pgMar w:top="567" w:right="851" w:bottom="1135" w:left="1418" w:header="551" w:footer="39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A846F" w14:textId="77777777" w:rsidR="00B836CF" w:rsidRDefault="00B836CF">
      <w:r>
        <w:separator/>
      </w:r>
    </w:p>
  </w:endnote>
  <w:endnote w:type="continuationSeparator" w:id="0">
    <w:p w14:paraId="24BB6868" w14:textId="77777777" w:rsidR="00B836CF" w:rsidRDefault="00B8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обычный текст)">
    <w:altName w:val="Arial Unicode MS"/>
    <w:panose1 w:val="00000000000000000000"/>
    <w:charset w:val="00"/>
    <w:family w:val="roman"/>
    <w:notTrueType/>
    <w:pitch w:val="default"/>
    <w:sig w:usb0="000005CF" w:usb1="BFE00001" w:usb2="005B01C1" w:usb3="005801C2" w:csb0="005B01D7"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altName w:val=" verdana"/>
    <w:panose1 w:val="020B0604020202020204"/>
    <w:charset w:val="CC"/>
    <w:family w:val="swiss"/>
    <w:pitch w:val="variable"/>
    <w:sig w:usb0="E0002EFF" w:usb1="C000785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libri">
    <w:altName w:val="Century Gothic"/>
    <w:panose1 w:val="020F0502020204030204"/>
    <w:charset w:val="CC"/>
    <w:family w:val="swiss"/>
    <w:pitch w:val="variable"/>
    <w:sig w:usb0="E4002EFF" w:usb1="C000247B" w:usb2="00000009" w:usb3="00000000" w:csb0="000001FF" w:csb1="00000000"/>
  </w:font>
  <w:font w:name="Bodoni">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1"/>
    <w:family w:val="roman"/>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9C7BE" w14:textId="77777777" w:rsidR="00B836CF" w:rsidRDefault="00B836CF" w:rsidP="004321AF">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850AC41" w14:textId="77777777" w:rsidR="00B836CF" w:rsidRDefault="00B836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431E0" w14:textId="77777777" w:rsidR="00B836CF" w:rsidRDefault="00B836CF">
      <w:r>
        <w:separator/>
      </w:r>
    </w:p>
  </w:footnote>
  <w:footnote w:type="continuationSeparator" w:id="0">
    <w:p w14:paraId="7792D457" w14:textId="77777777" w:rsidR="00B836CF" w:rsidRDefault="00B83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31363" w14:textId="77777777" w:rsidR="00B836CF" w:rsidRDefault="00B836CF" w:rsidP="002950D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20BBA2CB" w14:textId="77777777" w:rsidR="00B836CF" w:rsidRDefault="00B836C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B18FD" w14:textId="77777777" w:rsidR="00B836CF" w:rsidRDefault="00B836CF" w:rsidP="002950DE">
    <w:pPr>
      <w:pStyle w:val="a5"/>
      <w:framePr w:wrap="around" w:vAnchor="text" w:hAnchor="margin" w:xAlign="center" w:y="1"/>
      <w:jc w:val="center"/>
      <w:rPr>
        <w:rStyle w:val="a6"/>
      </w:rPr>
    </w:pPr>
    <w:r>
      <w:rPr>
        <w:rStyle w:val="a6"/>
      </w:rPr>
      <w:fldChar w:fldCharType="begin"/>
    </w:r>
    <w:r>
      <w:rPr>
        <w:rStyle w:val="a6"/>
      </w:rPr>
      <w:instrText xml:space="preserve">PAGE  </w:instrText>
    </w:r>
    <w:r>
      <w:rPr>
        <w:rStyle w:val="a6"/>
      </w:rPr>
      <w:fldChar w:fldCharType="separate"/>
    </w:r>
    <w:r w:rsidR="006F0E5F">
      <w:rPr>
        <w:rStyle w:val="a6"/>
        <w:noProof/>
      </w:rPr>
      <w:t>13</w:t>
    </w:r>
    <w:r>
      <w:rPr>
        <w:rStyle w:val="a6"/>
      </w:rPr>
      <w:fldChar w:fldCharType="end"/>
    </w:r>
  </w:p>
  <w:p w14:paraId="796AA7F4" w14:textId="77777777" w:rsidR="00B836CF" w:rsidRDefault="00B836CF" w:rsidP="002950DE">
    <w:pPr>
      <w:pStyle w:val="a5"/>
      <w:framePr w:wrap="around" w:vAnchor="text" w:hAnchor="margin" w:xAlign="center" w:y="1"/>
      <w:rPr>
        <w:rStyle w:val="a6"/>
      </w:rPr>
    </w:pPr>
  </w:p>
  <w:p w14:paraId="0BBA3A33" w14:textId="77777777" w:rsidR="00B836CF" w:rsidRDefault="00B836CF" w:rsidP="001335A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026F"/>
    <w:multiLevelType w:val="hybridMultilevel"/>
    <w:tmpl w:val="1DBAA9B6"/>
    <w:lvl w:ilvl="0" w:tplc="262E2050">
      <w:numFmt w:val="bullet"/>
      <w:lvlText w:val="–"/>
      <w:lvlJc w:val="left"/>
      <w:pPr>
        <w:tabs>
          <w:tab w:val="num" w:pos="732"/>
        </w:tabs>
        <w:ind w:left="732" w:hanging="360"/>
      </w:pPr>
      <w:rPr>
        <w:rFonts w:ascii="(обычный текст)" w:hAnsi="(обычный текст)"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051A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3D2B4E"/>
    <w:multiLevelType w:val="hybridMultilevel"/>
    <w:tmpl w:val="0F988F30"/>
    <w:lvl w:ilvl="0" w:tplc="E1D0ABAC">
      <w:start w:val="1"/>
      <w:numFmt w:val="bullet"/>
      <w:lvlText w:val=""/>
      <w:lvlJc w:val="left"/>
      <w:pPr>
        <w:tabs>
          <w:tab w:val="num" w:pos="360"/>
        </w:tabs>
        <w:ind w:left="360" w:hanging="360"/>
      </w:pPr>
      <w:rPr>
        <w:rFonts w:ascii="Wingdings" w:hAnsi="Wingdings" w:hint="default"/>
      </w:rPr>
    </w:lvl>
    <w:lvl w:ilvl="1" w:tplc="262E2050">
      <w:numFmt w:val="bullet"/>
      <w:lvlText w:val="–"/>
      <w:lvlJc w:val="left"/>
      <w:pPr>
        <w:tabs>
          <w:tab w:val="num" w:pos="1440"/>
        </w:tabs>
        <w:ind w:left="1440" w:hanging="360"/>
      </w:pPr>
      <w:rPr>
        <w:rFonts w:ascii="(обычный текст)" w:hAnsi="(обычный текст)"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B950C1"/>
    <w:multiLevelType w:val="hybridMultilevel"/>
    <w:tmpl w:val="72E43046"/>
    <w:lvl w:ilvl="0" w:tplc="8946A65E">
      <w:start w:val="1"/>
      <w:numFmt w:val="bullet"/>
      <w:lvlText w:val=""/>
      <w:lvlJc w:val="left"/>
      <w:pPr>
        <w:tabs>
          <w:tab w:val="num" w:pos="360"/>
        </w:tabs>
        <w:ind w:left="360" w:hanging="360"/>
      </w:pPr>
      <w:rPr>
        <w:rFonts w:ascii="Wingdings" w:hAnsi="Wingdings" w:hint="default"/>
        <w:sz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5F1E88"/>
    <w:multiLevelType w:val="hybridMultilevel"/>
    <w:tmpl w:val="C65067EA"/>
    <w:lvl w:ilvl="0" w:tplc="262E2050">
      <w:numFmt w:val="bullet"/>
      <w:lvlText w:val="–"/>
      <w:lvlJc w:val="left"/>
      <w:pPr>
        <w:tabs>
          <w:tab w:val="num" w:pos="360"/>
        </w:tabs>
        <w:ind w:left="360" w:hanging="360"/>
      </w:pPr>
      <w:rPr>
        <w:rFonts w:ascii="(обычный текст)" w:hAnsi="(обычный текст)"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7543C7"/>
    <w:multiLevelType w:val="hybridMultilevel"/>
    <w:tmpl w:val="EE5C06C4"/>
    <w:lvl w:ilvl="0" w:tplc="2B5231D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2647E6"/>
    <w:multiLevelType w:val="multilevel"/>
    <w:tmpl w:val="67F0FDD4"/>
    <w:lvl w:ilvl="0">
      <w:start w:val="1"/>
      <w:numFmt w:val="bullet"/>
      <w:lvlText w:val=""/>
      <w:lvlJc w:val="left"/>
      <w:pPr>
        <w:tabs>
          <w:tab w:val="num" w:pos="656"/>
        </w:tabs>
        <w:ind w:left="712" w:hanging="340"/>
      </w:pPr>
      <w:rPr>
        <w:rFonts w:ascii="Wingdings" w:hAnsi="Wingdings"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4E71AE3"/>
    <w:multiLevelType w:val="hybridMultilevel"/>
    <w:tmpl w:val="7AEC47F0"/>
    <w:lvl w:ilvl="0" w:tplc="E1D0ABAC">
      <w:start w:val="1"/>
      <w:numFmt w:val="bullet"/>
      <w:lvlText w:val=""/>
      <w:lvlJc w:val="left"/>
      <w:pPr>
        <w:tabs>
          <w:tab w:val="num" w:pos="360"/>
        </w:tabs>
        <w:ind w:left="360" w:hanging="360"/>
      </w:pPr>
      <w:rPr>
        <w:rFonts w:ascii="Wingdings" w:hAnsi="Wingdings" w:hint="default"/>
      </w:rPr>
    </w:lvl>
    <w:lvl w:ilvl="1" w:tplc="262E2050">
      <w:numFmt w:val="bullet"/>
      <w:lvlText w:val="–"/>
      <w:lvlJc w:val="left"/>
      <w:pPr>
        <w:tabs>
          <w:tab w:val="num" w:pos="1440"/>
        </w:tabs>
        <w:ind w:left="1440" w:hanging="360"/>
      </w:pPr>
      <w:rPr>
        <w:rFonts w:ascii="(обычный текст)" w:hAnsi="(обычный текст)"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EF1101"/>
    <w:multiLevelType w:val="multilevel"/>
    <w:tmpl w:val="065A1892"/>
    <w:lvl w:ilvl="0">
      <w:start w:val="1"/>
      <w:numFmt w:val="decimal"/>
      <w:lvlText w:val="%1"/>
      <w:lvlJc w:val="left"/>
      <w:pPr>
        <w:ind w:left="360" w:hanging="360"/>
      </w:pPr>
      <w:rPr>
        <w:rFonts w:eastAsia="Times New Roman" w:cs="Times New Roman" w:hint="default"/>
      </w:rPr>
    </w:lvl>
    <w:lvl w:ilvl="1">
      <w:start w:val="1"/>
      <w:numFmt w:val="decimal"/>
      <w:lvlText w:val="%1.%2"/>
      <w:lvlJc w:val="left"/>
      <w:pPr>
        <w:ind w:left="720" w:hanging="360"/>
      </w:pPr>
      <w:rPr>
        <w:rFonts w:eastAsia="Times New Roman" w:cs="Times New Roman" w:hint="default"/>
      </w:rPr>
    </w:lvl>
    <w:lvl w:ilvl="2">
      <w:start w:val="1"/>
      <w:numFmt w:val="decimal"/>
      <w:lvlText w:val="%1.%2.%3"/>
      <w:lvlJc w:val="left"/>
      <w:pPr>
        <w:ind w:left="1440" w:hanging="720"/>
      </w:pPr>
      <w:rPr>
        <w:rFonts w:eastAsia="Times New Roman" w:cs="Times New Roman" w:hint="default"/>
      </w:rPr>
    </w:lvl>
    <w:lvl w:ilvl="3">
      <w:start w:val="1"/>
      <w:numFmt w:val="decimal"/>
      <w:lvlText w:val="%1.%2.%3.%4"/>
      <w:lvlJc w:val="left"/>
      <w:pPr>
        <w:ind w:left="1800" w:hanging="720"/>
      </w:pPr>
      <w:rPr>
        <w:rFonts w:eastAsia="Times New Roman" w:cs="Times New Roman" w:hint="default"/>
      </w:rPr>
    </w:lvl>
    <w:lvl w:ilvl="4">
      <w:start w:val="1"/>
      <w:numFmt w:val="decimal"/>
      <w:lvlText w:val="%1.%2.%3.%4.%5"/>
      <w:lvlJc w:val="left"/>
      <w:pPr>
        <w:ind w:left="2520" w:hanging="1080"/>
      </w:pPr>
      <w:rPr>
        <w:rFonts w:eastAsia="Times New Roman" w:cs="Times New Roman" w:hint="default"/>
      </w:rPr>
    </w:lvl>
    <w:lvl w:ilvl="5">
      <w:start w:val="1"/>
      <w:numFmt w:val="decimal"/>
      <w:lvlText w:val="%1.%2.%3.%4.%5.%6"/>
      <w:lvlJc w:val="left"/>
      <w:pPr>
        <w:ind w:left="2880" w:hanging="1080"/>
      </w:pPr>
      <w:rPr>
        <w:rFonts w:eastAsia="Times New Roman" w:cs="Times New Roman" w:hint="default"/>
      </w:rPr>
    </w:lvl>
    <w:lvl w:ilvl="6">
      <w:start w:val="1"/>
      <w:numFmt w:val="decimal"/>
      <w:lvlText w:val="%1.%2.%3.%4.%5.%6.%7"/>
      <w:lvlJc w:val="left"/>
      <w:pPr>
        <w:ind w:left="3600" w:hanging="1440"/>
      </w:pPr>
      <w:rPr>
        <w:rFonts w:eastAsia="Times New Roman" w:cs="Times New Roman" w:hint="default"/>
      </w:rPr>
    </w:lvl>
    <w:lvl w:ilvl="7">
      <w:start w:val="1"/>
      <w:numFmt w:val="decimal"/>
      <w:lvlText w:val="%1.%2.%3.%4.%5.%6.%7.%8"/>
      <w:lvlJc w:val="left"/>
      <w:pPr>
        <w:ind w:left="3960" w:hanging="1440"/>
      </w:pPr>
      <w:rPr>
        <w:rFonts w:eastAsia="Times New Roman" w:cs="Times New Roman" w:hint="default"/>
      </w:rPr>
    </w:lvl>
    <w:lvl w:ilvl="8">
      <w:start w:val="1"/>
      <w:numFmt w:val="decimal"/>
      <w:lvlText w:val="%1.%2.%3.%4.%5.%6.%7.%8.%9"/>
      <w:lvlJc w:val="left"/>
      <w:pPr>
        <w:ind w:left="4680" w:hanging="1800"/>
      </w:pPr>
      <w:rPr>
        <w:rFonts w:eastAsia="Times New Roman" w:cs="Times New Roman" w:hint="default"/>
      </w:rPr>
    </w:lvl>
  </w:abstractNum>
  <w:abstractNum w:abstractNumId="9" w15:restartNumberingAfterBreak="0">
    <w:nsid w:val="58F452F2"/>
    <w:multiLevelType w:val="hybridMultilevel"/>
    <w:tmpl w:val="621AD33A"/>
    <w:lvl w:ilvl="0" w:tplc="36D29598">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 w15:restartNumberingAfterBreak="0">
    <w:nsid w:val="5FF879FB"/>
    <w:multiLevelType w:val="hybridMultilevel"/>
    <w:tmpl w:val="91501446"/>
    <w:lvl w:ilvl="0" w:tplc="E1D0ABAC">
      <w:start w:val="1"/>
      <w:numFmt w:val="bullet"/>
      <w:lvlText w:val=""/>
      <w:lvlJc w:val="left"/>
      <w:pPr>
        <w:tabs>
          <w:tab w:val="num" w:pos="720"/>
        </w:tabs>
        <w:ind w:left="720" w:hanging="360"/>
      </w:pPr>
      <w:rPr>
        <w:rFonts w:ascii="Wingdings" w:hAnsi="Wingdings" w:hint="default"/>
      </w:rPr>
    </w:lvl>
    <w:lvl w:ilvl="1" w:tplc="262E2050">
      <w:numFmt w:val="bullet"/>
      <w:lvlText w:val="–"/>
      <w:lvlJc w:val="left"/>
      <w:pPr>
        <w:tabs>
          <w:tab w:val="num" w:pos="1800"/>
        </w:tabs>
        <w:ind w:left="1800" w:hanging="360"/>
      </w:pPr>
      <w:rPr>
        <w:rFonts w:ascii="(обычный текст)" w:hAnsi="(обычный текст)" w:hint="default"/>
      </w:rPr>
    </w:lvl>
    <w:lvl w:ilvl="2" w:tplc="E1D0ABAC">
      <w:start w:val="1"/>
      <w:numFmt w:val="bullet"/>
      <w:lvlText w:val=""/>
      <w:lvlJc w:val="left"/>
      <w:pPr>
        <w:tabs>
          <w:tab w:val="num" w:pos="2520"/>
        </w:tabs>
        <w:ind w:left="2520" w:hanging="360"/>
      </w:pPr>
      <w:rPr>
        <w:rFonts w:ascii="Wingdings" w:hAnsi="Wingdings" w:hint="default"/>
      </w:rPr>
    </w:lvl>
    <w:lvl w:ilvl="3" w:tplc="262E2050">
      <w:numFmt w:val="bullet"/>
      <w:lvlText w:val="–"/>
      <w:lvlJc w:val="left"/>
      <w:pPr>
        <w:tabs>
          <w:tab w:val="num" w:pos="3240"/>
        </w:tabs>
        <w:ind w:left="3240" w:hanging="360"/>
      </w:pPr>
      <w:rPr>
        <w:rFonts w:ascii="(обычный текст)" w:hAnsi="(обычный текст)" w:hint="default"/>
      </w:rPr>
    </w:lvl>
    <w:lvl w:ilvl="4" w:tplc="E1D0ABAC">
      <w:start w:val="1"/>
      <w:numFmt w:val="bullet"/>
      <w:lvlText w:val=""/>
      <w:lvlJc w:val="left"/>
      <w:pPr>
        <w:tabs>
          <w:tab w:val="num" w:pos="3960"/>
        </w:tabs>
        <w:ind w:left="3960" w:hanging="360"/>
      </w:pPr>
      <w:rPr>
        <w:rFonts w:ascii="Wingdings" w:hAnsi="Wingdings" w:hint="default"/>
      </w:rPr>
    </w:lvl>
    <w:lvl w:ilvl="5" w:tplc="262E2050">
      <w:numFmt w:val="bullet"/>
      <w:lvlText w:val="–"/>
      <w:lvlJc w:val="left"/>
      <w:pPr>
        <w:tabs>
          <w:tab w:val="num" w:pos="4680"/>
        </w:tabs>
        <w:ind w:left="4680" w:hanging="360"/>
      </w:pPr>
      <w:rPr>
        <w:rFonts w:ascii="(обычный текст)" w:hAnsi="(обычный текст)" w:hint="default"/>
      </w:rPr>
    </w:lvl>
    <w:lvl w:ilvl="6" w:tplc="E1D0ABAC">
      <w:start w:val="1"/>
      <w:numFmt w:val="bullet"/>
      <w:lvlText w:val=""/>
      <w:lvlJc w:val="left"/>
      <w:pPr>
        <w:tabs>
          <w:tab w:val="num" w:pos="5400"/>
        </w:tabs>
        <w:ind w:left="5400" w:hanging="360"/>
      </w:pPr>
      <w:rPr>
        <w:rFonts w:ascii="Wingdings" w:hAnsi="Wingdings" w:hint="default"/>
      </w:rPr>
    </w:lvl>
    <w:lvl w:ilvl="7" w:tplc="262E2050">
      <w:numFmt w:val="bullet"/>
      <w:lvlText w:val="–"/>
      <w:lvlJc w:val="left"/>
      <w:pPr>
        <w:tabs>
          <w:tab w:val="num" w:pos="6120"/>
        </w:tabs>
        <w:ind w:left="6120" w:hanging="360"/>
      </w:pPr>
      <w:rPr>
        <w:rFonts w:ascii="(обычный текст)" w:hAnsi="(обычный текст)" w:hint="default"/>
      </w:rPr>
    </w:lvl>
    <w:lvl w:ilvl="8" w:tplc="2B5231DE">
      <w:start w:val="1"/>
      <w:numFmt w:val="bullet"/>
      <w:lvlText w:val=""/>
      <w:lvlJc w:val="left"/>
      <w:pPr>
        <w:tabs>
          <w:tab w:val="num" w:pos="6840"/>
        </w:tabs>
        <w:ind w:left="6840" w:hanging="360"/>
      </w:pPr>
      <w:rPr>
        <w:rFonts w:ascii="Symbol" w:hAnsi="Symbol" w:hint="default"/>
        <w:color w:val="auto"/>
      </w:rPr>
    </w:lvl>
  </w:abstractNum>
  <w:abstractNum w:abstractNumId="11" w15:restartNumberingAfterBreak="0">
    <w:nsid w:val="6A5C232A"/>
    <w:multiLevelType w:val="hybridMultilevel"/>
    <w:tmpl w:val="67F0FDD4"/>
    <w:lvl w:ilvl="0" w:tplc="2EF4A1BA">
      <w:start w:val="1"/>
      <w:numFmt w:val="bullet"/>
      <w:lvlText w:val=""/>
      <w:lvlJc w:val="left"/>
      <w:pPr>
        <w:tabs>
          <w:tab w:val="num" w:pos="284"/>
        </w:tabs>
        <w:ind w:left="340" w:hanging="340"/>
      </w:pPr>
      <w:rPr>
        <w:rFonts w:ascii="Wingdings" w:hAnsi="Wingdings" w:hint="default"/>
        <w:sz w:val="24"/>
        <w:szCs w:val="24"/>
      </w:rPr>
    </w:lvl>
    <w:lvl w:ilvl="1" w:tplc="04190003" w:tentative="1">
      <w:start w:val="1"/>
      <w:numFmt w:val="bullet"/>
      <w:lvlText w:val="o"/>
      <w:lvlJc w:val="left"/>
      <w:pPr>
        <w:tabs>
          <w:tab w:val="num" w:pos="1068"/>
        </w:tabs>
        <w:ind w:left="1068" w:hanging="360"/>
      </w:pPr>
      <w:rPr>
        <w:rFonts w:ascii="Courier New" w:hAnsi="Courier New" w:cs="Courier New" w:hint="default"/>
      </w:rPr>
    </w:lvl>
    <w:lvl w:ilvl="2" w:tplc="04190005" w:tentative="1">
      <w:start w:val="1"/>
      <w:numFmt w:val="bullet"/>
      <w:lvlText w:val=""/>
      <w:lvlJc w:val="left"/>
      <w:pPr>
        <w:tabs>
          <w:tab w:val="num" w:pos="1788"/>
        </w:tabs>
        <w:ind w:left="1788" w:hanging="360"/>
      </w:pPr>
      <w:rPr>
        <w:rFonts w:ascii="Wingdings" w:hAnsi="Wingdings" w:hint="default"/>
      </w:rPr>
    </w:lvl>
    <w:lvl w:ilvl="3" w:tplc="04190001" w:tentative="1">
      <w:start w:val="1"/>
      <w:numFmt w:val="bullet"/>
      <w:lvlText w:val=""/>
      <w:lvlJc w:val="left"/>
      <w:pPr>
        <w:tabs>
          <w:tab w:val="num" w:pos="2508"/>
        </w:tabs>
        <w:ind w:left="2508" w:hanging="360"/>
      </w:pPr>
      <w:rPr>
        <w:rFonts w:ascii="Symbol" w:hAnsi="Symbol" w:hint="default"/>
      </w:rPr>
    </w:lvl>
    <w:lvl w:ilvl="4" w:tplc="04190003" w:tentative="1">
      <w:start w:val="1"/>
      <w:numFmt w:val="bullet"/>
      <w:lvlText w:val="o"/>
      <w:lvlJc w:val="left"/>
      <w:pPr>
        <w:tabs>
          <w:tab w:val="num" w:pos="3228"/>
        </w:tabs>
        <w:ind w:left="3228" w:hanging="360"/>
      </w:pPr>
      <w:rPr>
        <w:rFonts w:ascii="Courier New" w:hAnsi="Courier New" w:cs="Courier New" w:hint="default"/>
      </w:rPr>
    </w:lvl>
    <w:lvl w:ilvl="5" w:tplc="04190005" w:tentative="1">
      <w:start w:val="1"/>
      <w:numFmt w:val="bullet"/>
      <w:lvlText w:val=""/>
      <w:lvlJc w:val="left"/>
      <w:pPr>
        <w:tabs>
          <w:tab w:val="num" w:pos="3948"/>
        </w:tabs>
        <w:ind w:left="3948" w:hanging="360"/>
      </w:pPr>
      <w:rPr>
        <w:rFonts w:ascii="Wingdings" w:hAnsi="Wingdings" w:hint="default"/>
      </w:rPr>
    </w:lvl>
    <w:lvl w:ilvl="6" w:tplc="04190001" w:tentative="1">
      <w:start w:val="1"/>
      <w:numFmt w:val="bullet"/>
      <w:lvlText w:val=""/>
      <w:lvlJc w:val="left"/>
      <w:pPr>
        <w:tabs>
          <w:tab w:val="num" w:pos="4668"/>
        </w:tabs>
        <w:ind w:left="4668" w:hanging="360"/>
      </w:pPr>
      <w:rPr>
        <w:rFonts w:ascii="Symbol" w:hAnsi="Symbol" w:hint="default"/>
      </w:rPr>
    </w:lvl>
    <w:lvl w:ilvl="7" w:tplc="04190003" w:tentative="1">
      <w:start w:val="1"/>
      <w:numFmt w:val="bullet"/>
      <w:lvlText w:val="o"/>
      <w:lvlJc w:val="left"/>
      <w:pPr>
        <w:tabs>
          <w:tab w:val="num" w:pos="5388"/>
        </w:tabs>
        <w:ind w:left="5388" w:hanging="360"/>
      </w:pPr>
      <w:rPr>
        <w:rFonts w:ascii="Courier New" w:hAnsi="Courier New" w:cs="Courier New" w:hint="default"/>
      </w:rPr>
    </w:lvl>
    <w:lvl w:ilvl="8" w:tplc="04190005" w:tentative="1">
      <w:start w:val="1"/>
      <w:numFmt w:val="bullet"/>
      <w:lvlText w:val=""/>
      <w:lvlJc w:val="left"/>
      <w:pPr>
        <w:tabs>
          <w:tab w:val="num" w:pos="6108"/>
        </w:tabs>
        <w:ind w:left="6108" w:hanging="360"/>
      </w:pPr>
      <w:rPr>
        <w:rFonts w:ascii="Wingdings" w:hAnsi="Wingdings" w:hint="default"/>
      </w:rPr>
    </w:lvl>
  </w:abstractNum>
  <w:abstractNum w:abstractNumId="12" w15:restartNumberingAfterBreak="0">
    <w:nsid w:val="74681840"/>
    <w:multiLevelType w:val="hybridMultilevel"/>
    <w:tmpl w:val="FBAC9778"/>
    <w:lvl w:ilvl="0" w:tplc="0419000F">
      <w:start w:val="1"/>
      <w:numFmt w:val="decimal"/>
      <w:lvlText w:val="%1."/>
      <w:lvlJc w:val="left"/>
      <w:pPr>
        <w:tabs>
          <w:tab w:val="num" w:pos="732"/>
        </w:tabs>
        <w:ind w:left="732" w:hanging="360"/>
      </w:pPr>
      <w:rPr>
        <w:rFonts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10"/>
  </w:num>
  <w:num w:numId="4">
    <w:abstractNumId w:val="11"/>
  </w:num>
  <w:num w:numId="5">
    <w:abstractNumId w:val="4"/>
  </w:num>
  <w:num w:numId="6">
    <w:abstractNumId w:val="6"/>
  </w:num>
  <w:num w:numId="7">
    <w:abstractNumId w:val="0"/>
  </w:num>
  <w:num w:numId="8">
    <w:abstractNumId w:val="5"/>
  </w:num>
  <w:num w:numId="9">
    <w:abstractNumId w:val="12"/>
  </w:num>
  <w:num w:numId="10">
    <w:abstractNumId w:val="3"/>
  </w:num>
  <w:num w:numId="11">
    <w:abstractNumId w:val="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25D"/>
    <w:rsid w:val="00002E4D"/>
    <w:rsid w:val="00014FC3"/>
    <w:rsid w:val="00015F36"/>
    <w:rsid w:val="0002093A"/>
    <w:rsid w:val="00027B35"/>
    <w:rsid w:val="00034E21"/>
    <w:rsid w:val="000407C7"/>
    <w:rsid w:val="00044A3D"/>
    <w:rsid w:val="0005265A"/>
    <w:rsid w:val="0006483A"/>
    <w:rsid w:val="00064B99"/>
    <w:rsid w:val="000652DC"/>
    <w:rsid w:val="00072721"/>
    <w:rsid w:val="00074AC8"/>
    <w:rsid w:val="00074AEB"/>
    <w:rsid w:val="0007782A"/>
    <w:rsid w:val="0009138F"/>
    <w:rsid w:val="0009597B"/>
    <w:rsid w:val="000975F7"/>
    <w:rsid w:val="000B6466"/>
    <w:rsid w:val="000B7CBF"/>
    <w:rsid w:val="000C1591"/>
    <w:rsid w:val="000C2846"/>
    <w:rsid w:val="000C36AC"/>
    <w:rsid w:val="000C4374"/>
    <w:rsid w:val="000C5678"/>
    <w:rsid w:val="000D53DE"/>
    <w:rsid w:val="000E6F89"/>
    <w:rsid w:val="000E7D48"/>
    <w:rsid w:val="000F634E"/>
    <w:rsid w:val="001003D1"/>
    <w:rsid w:val="0010457F"/>
    <w:rsid w:val="0010707E"/>
    <w:rsid w:val="00107E09"/>
    <w:rsid w:val="001146BD"/>
    <w:rsid w:val="001159A8"/>
    <w:rsid w:val="00115C0E"/>
    <w:rsid w:val="00120B48"/>
    <w:rsid w:val="00122D53"/>
    <w:rsid w:val="00126C33"/>
    <w:rsid w:val="001335AA"/>
    <w:rsid w:val="00134D89"/>
    <w:rsid w:val="00141360"/>
    <w:rsid w:val="001518BC"/>
    <w:rsid w:val="00153EE4"/>
    <w:rsid w:val="0015646A"/>
    <w:rsid w:val="00157C08"/>
    <w:rsid w:val="001721DC"/>
    <w:rsid w:val="00172E31"/>
    <w:rsid w:val="00183960"/>
    <w:rsid w:val="0019162C"/>
    <w:rsid w:val="0019553D"/>
    <w:rsid w:val="001A4F25"/>
    <w:rsid w:val="001B2005"/>
    <w:rsid w:val="001B33E1"/>
    <w:rsid w:val="001C361E"/>
    <w:rsid w:val="001C4B8C"/>
    <w:rsid w:val="001D0552"/>
    <w:rsid w:val="001D143B"/>
    <w:rsid w:val="001D21DE"/>
    <w:rsid w:val="001D36BB"/>
    <w:rsid w:val="001D41A4"/>
    <w:rsid w:val="001D42FD"/>
    <w:rsid w:val="001D4EA1"/>
    <w:rsid w:val="001E2777"/>
    <w:rsid w:val="001F145F"/>
    <w:rsid w:val="001F4D4A"/>
    <w:rsid w:val="001F6DEA"/>
    <w:rsid w:val="002078F8"/>
    <w:rsid w:val="002130B6"/>
    <w:rsid w:val="00214885"/>
    <w:rsid w:val="002168D9"/>
    <w:rsid w:val="00227604"/>
    <w:rsid w:val="0023249E"/>
    <w:rsid w:val="00236020"/>
    <w:rsid w:val="0024125D"/>
    <w:rsid w:val="0024784A"/>
    <w:rsid w:val="00255465"/>
    <w:rsid w:val="00255C17"/>
    <w:rsid w:val="00260D66"/>
    <w:rsid w:val="0026242F"/>
    <w:rsid w:val="002652C6"/>
    <w:rsid w:val="00267B01"/>
    <w:rsid w:val="00271C6B"/>
    <w:rsid w:val="0028067C"/>
    <w:rsid w:val="002846EC"/>
    <w:rsid w:val="002950DE"/>
    <w:rsid w:val="00297439"/>
    <w:rsid w:val="002A08D2"/>
    <w:rsid w:val="002A2EB9"/>
    <w:rsid w:val="002A7723"/>
    <w:rsid w:val="002B1B65"/>
    <w:rsid w:val="002B30C8"/>
    <w:rsid w:val="002B43CB"/>
    <w:rsid w:val="002B55B1"/>
    <w:rsid w:val="002C0AF6"/>
    <w:rsid w:val="002C48E4"/>
    <w:rsid w:val="002C7432"/>
    <w:rsid w:val="002D048A"/>
    <w:rsid w:val="002E0B98"/>
    <w:rsid w:val="002E1A1A"/>
    <w:rsid w:val="002E3E17"/>
    <w:rsid w:val="002E41C5"/>
    <w:rsid w:val="002E7224"/>
    <w:rsid w:val="002F180A"/>
    <w:rsid w:val="00303052"/>
    <w:rsid w:val="0030348F"/>
    <w:rsid w:val="003123CB"/>
    <w:rsid w:val="003175AB"/>
    <w:rsid w:val="00342980"/>
    <w:rsid w:val="00352C15"/>
    <w:rsid w:val="0035744C"/>
    <w:rsid w:val="003645F4"/>
    <w:rsid w:val="00366EDD"/>
    <w:rsid w:val="00372A33"/>
    <w:rsid w:val="0039171B"/>
    <w:rsid w:val="003933DC"/>
    <w:rsid w:val="00393EE3"/>
    <w:rsid w:val="00396DD4"/>
    <w:rsid w:val="003B1A0C"/>
    <w:rsid w:val="003B569D"/>
    <w:rsid w:val="003D3550"/>
    <w:rsid w:val="003D6CF2"/>
    <w:rsid w:val="003E2B9B"/>
    <w:rsid w:val="003F2019"/>
    <w:rsid w:val="00401AE6"/>
    <w:rsid w:val="004108E6"/>
    <w:rsid w:val="00425FD9"/>
    <w:rsid w:val="00427020"/>
    <w:rsid w:val="004316F6"/>
    <w:rsid w:val="004321AF"/>
    <w:rsid w:val="00437695"/>
    <w:rsid w:val="00440914"/>
    <w:rsid w:val="004617C7"/>
    <w:rsid w:val="0046181D"/>
    <w:rsid w:val="00465C8A"/>
    <w:rsid w:val="0046794A"/>
    <w:rsid w:val="004712EF"/>
    <w:rsid w:val="00471C78"/>
    <w:rsid w:val="00474A11"/>
    <w:rsid w:val="00475B86"/>
    <w:rsid w:val="00476A33"/>
    <w:rsid w:val="00477709"/>
    <w:rsid w:val="0048126B"/>
    <w:rsid w:val="004849A8"/>
    <w:rsid w:val="004912F9"/>
    <w:rsid w:val="004A7370"/>
    <w:rsid w:val="004B15CF"/>
    <w:rsid w:val="004B17B4"/>
    <w:rsid w:val="004C241D"/>
    <w:rsid w:val="004C45B1"/>
    <w:rsid w:val="004D6174"/>
    <w:rsid w:val="004D6985"/>
    <w:rsid w:val="004D78D4"/>
    <w:rsid w:val="004E6091"/>
    <w:rsid w:val="004F34F5"/>
    <w:rsid w:val="00500B18"/>
    <w:rsid w:val="00501803"/>
    <w:rsid w:val="005123A1"/>
    <w:rsid w:val="00512956"/>
    <w:rsid w:val="00532B95"/>
    <w:rsid w:val="005350ED"/>
    <w:rsid w:val="00535770"/>
    <w:rsid w:val="0054538D"/>
    <w:rsid w:val="0054666C"/>
    <w:rsid w:val="00546F41"/>
    <w:rsid w:val="005476E0"/>
    <w:rsid w:val="005509C6"/>
    <w:rsid w:val="00553854"/>
    <w:rsid w:val="00581EA8"/>
    <w:rsid w:val="0058617C"/>
    <w:rsid w:val="005953EB"/>
    <w:rsid w:val="0059551C"/>
    <w:rsid w:val="005A0A24"/>
    <w:rsid w:val="005B3E98"/>
    <w:rsid w:val="005C53A4"/>
    <w:rsid w:val="005C6B8F"/>
    <w:rsid w:val="005C6F10"/>
    <w:rsid w:val="005D1596"/>
    <w:rsid w:val="005D48DC"/>
    <w:rsid w:val="005E0212"/>
    <w:rsid w:val="005E5CDE"/>
    <w:rsid w:val="005F2073"/>
    <w:rsid w:val="00601B53"/>
    <w:rsid w:val="00604912"/>
    <w:rsid w:val="00604F50"/>
    <w:rsid w:val="00607302"/>
    <w:rsid w:val="00617BF2"/>
    <w:rsid w:val="00621E89"/>
    <w:rsid w:val="006258C6"/>
    <w:rsid w:val="00625D5F"/>
    <w:rsid w:val="00632491"/>
    <w:rsid w:val="006325DC"/>
    <w:rsid w:val="006340BA"/>
    <w:rsid w:val="00634B88"/>
    <w:rsid w:val="0063789F"/>
    <w:rsid w:val="006423A9"/>
    <w:rsid w:val="006547F2"/>
    <w:rsid w:val="00655D22"/>
    <w:rsid w:val="00660E9F"/>
    <w:rsid w:val="006735BA"/>
    <w:rsid w:val="00674B0C"/>
    <w:rsid w:val="0067527B"/>
    <w:rsid w:val="00682EBB"/>
    <w:rsid w:val="0068508F"/>
    <w:rsid w:val="00686B2C"/>
    <w:rsid w:val="006903D2"/>
    <w:rsid w:val="00690FCD"/>
    <w:rsid w:val="00691C3D"/>
    <w:rsid w:val="006A069A"/>
    <w:rsid w:val="006A06FD"/>
    <w:rsid w:val="006A1B63"/>
    <w:rsid w:val="006B725C"/>
    <w:rsid w:val="006B74F4"/>
    <w:rsid w:val="006C04FB"/>
    <w:rsid w:val="006C7464"/>
    <w:rsid w:val="006D18D1"/>
    <w:rsid w:val="006E05A1"/>
    <w:rsid w:val="006E0B5F"/>
    <w:rsid w:val="006E4B35"/>
    <w:rsid w:val="006F0E5F"/>
    <w:rsid w:val="006F4179"/>
    <w:rsid w:val="006F715F"/>
    <w:rsid w:val="007046FA"/>
    <w:rsid w:val="007061B1"/>
    <w:rsid w:val="0070735D"/>
    <w:rsid w:val="00711735"/>
    <w:rsid w:val="00713CC9"/>
    <w:rsid w:val="00721422"/>
    <w:rsid w:val="00724AEB"/>
    <w:rsid w:val="00730871"/>
    <w:rsid w:val="00740143"/>
    <w:rsid w:val="00740316"/>
    <w:rsid w:val="00743629"/>
    <w:rsid w:val="00746352"/>
    <w:rsid w:val="007475DA"/>
    <w:rsid w:val="00752E6A"/>
    <w:rsid w:val="00755840"/>
    <w:rsid w:val="00756783"/>
    <w:rsid w:val="00762709"/>
    <w:rsid w:val="00765AB0"/>
    <w:rsid w:val="00765E0F"/>
    <w:rsid w:val="0076641A"/>
    <w:rsid w:val="00771179"/>
    <w:rsid w:val="00774804"/>
    <w:rsid w:val="00777D0A"/>
    <w:rsid w:val="007812A1"/>
    <w:rsid w:val="007825DB"/>
    <w:rsid w:val="007902F9"/>
    <w:rsid w:val="007A2E9B"/>
    <w:rsid w:val="007A4D87"/>
    <w:rsid w:val="007B2923"/>
    <w:rsid w:val="007B446E"/>
    <w:rsid w:val="007C0694"/>
    <w:rsid w:val="007C3AD4"/>
    <w:rsid w:val="007C4530"/>
    <w:rsid w:val="007D3B16"/>
    <w:rsid w:val="007D6F9E"/>
    <w:rsid w:val="007D75BA"/>
    <w:rsid w:val="007E5500"/>
    <w:rsid w:val="00800D4D"/>
    <w:rsid w:val="00802682"/>
    <w:rsid w:val="008035B0"/>
    <w:rsid w:val="0081006B"/>
    <w:rsid w:val="00812172"/>
    <w:rsid w:val="008148AF"/>
    <w:rsid w:val="00832532"/>
    <w:rsid w:val="00832D7A"/>
    <w:rsid w:val="00832E28"/>
    <w:rsid w:val="008348F3"/>
    <w:rsid w:val="00843010"/>
    <w:rsid w:val="008479FC"/>
    <w:rsid w:val="00857960"/>
    <w:rsid w:val="00860B8C"/>
    <w:rsid w:val="00861216"/>
    <w:rsid w:val="0086434D"/>
    <w:rsid w:val="00891BE1"/>
    <w:rsid w:val="00893485"/>
    <w:rsid w:val="00893D04"/>
    <w:rsid w:val="008952E7"/>
    <w:rsid w:val="008961B2"/>
    <w:rsid w:val="00896351"/>
    <w:rsid w:val="008A08AB"/>
    <w:rsid w:val="008A2CD3"/>
    <w:rsid w:val="008A3812"/>
    <w:rsid w:val="008B13AA"/>
    <w:rsid w:val="008B2BB8"/>
    <w:rsid w:val="008B384F"/>
    <w:rsid w:val="008B76EC"/>
    <w:rsid w:val="008C7844"/>
    <w:rsid w:val="008D5B65"/>
    <w:rsid w:val="008D6E82"/>
    <w:rsid w:val="008E146C"/>
    <w:rsid w:val="008E5B47"/>
    <w:rsid w:val="008E6626"/>
    <w:rsid w:val="008F35FF"/>
    <w:rsid w:val="008F458A"/>
    <w:rsid w:val="0090011A"/>
    <w:rsid w:val="00901945"/>
    <w:rsid w:val="00907949"/>
    <w:rsid w:val="00913021"/>
    <w:rsid w:val="00914620"/>
    <w:rsid w:val="009231B7"/>
    <w:rsid w:val="00923D29"/>
    <w:rsid w:val="00924ADA"/>
    <w:rsid w:val="009507A2"/>
    <w:rsid w:val="00953B09"/>
    <w:rsid w:val="0096174D"/>
    <w:rsid w:val="00967840"/>
    <w:rsid w:val="00967AF1"/>
    <w:rsid w:val="00970E1A"/>
    <w:rsid w:val="00975203"/>
    <w:rsid w:val="009758A3"/>
    <w:rsid w:val="00983CC2"/>
    <w:rsid w:val="009842FF"/>
    <w:rsid w:val="00984A63"/>
    <w:rsid w:val="009902C1"/>
    <w:rsid w:val="00995E9B"/>
    <w:rsid w:val="00996F00"/>
    <w:rsid w:val="009A116D"/>
    <w:rsid w:val="009B0631"/>
    <w:rsid w:val="009B28B9"/>
    <w:rsid w:val="009C35C2"/>
    <w:rsid w:val="009C3BB8"/>
    <w:rsid w:val="009C6D85"/>
    <w:rsid w:val="009D236B"/>
    <w:rsid w:val="00A12B5F"/>
    <w:rsid w:val="00A15B63"/>
    <w:rsid w:val="00A167FB"/>
    <w:rsid w:val="00A225E4"/>
    <w:rsid w:val="00A32F9D"/>
    <w:rsid w:val="00A440A3"/>
    <w:rsid w:val="00A45031"/>
    <w:rsid w:val="00A46438"/>
    <w:rsid w:val="00A47E65"/>
    <w:rsid w:val="00A50BC1"/>
    <w:rsid w:val="00A6724F"/>
    <w:rsid w:val="00A941A1"/>
    <w:rsid w:val="00A9560B"/>
    <w:rsid w:val="00AA5A58"/>
    <w:rsid w:val="00AB3A1C"/>
    <w:rsid w:val="00AB7DAF"/>
    <w:rsid w:val="00AC1ED5"/>
    <w:rsid w:val="00AC537A"/>
    <w:rsid w:val="00AC6362"/>
    <w:rsid w:val="00AD2C50"/>
    <w:rsid w:val="00AD3C78"/>
    <w:rsid w:val="00AD7069"/>
    <w:rsid w:val="00B00916"/>
    <w:rsid w:val="00B0287D"/>
    <w:rsid w:val="00B02C06"/>
    <w:rsid w:val="00B035F8"/>
    <w:rsid w:val="00B05760"/>
    <w:rsid w:val="00B1133F"/>
    <w:rsid w:val="00B2665E"/>
    <w:rsid w:val="00B27ED9"/>
    <w:rsid w:val="00B30412"/>
    <w:rsid w:val="00B308ED"/>
    <w:rsid w:val="00B56B47"/>
    <w:rsid w:val="00B705DF"/>
    <w:rsid w:val="00B740E9"/>
    <w:rsid w:val="00B761E9"/>
    <w:rsid w:val="00B7695D"/>
    <w:rsid w:val="00B76BCD"/>
    <w:rsid w:val="00B836CF"/>
    <w:rsid w:val="00B95506"/>
    <w:rsid w:val="00BA5438"/>
    <w:rsid w:val="00BB2D70"/>
    <w:rsid w:val="00BB58DD"/>
    <w:rsid w:val="00BB5DFB"/>
    <w:rsid w:val="00BB7CB0"/>
    <w:rsid w:val="00BC2F62"/>
    <w:rsid w:val="00BD120F"/>
    <w:rsid w:val="00BD17E7"/>
    <w:rsid w:val="00BD6A90"/>
    <w:rsid w:val="00BE3BD5"/>
    <w:rsid w:val="00C30669"/>
    <w:rsid w:val="00C32B1A"/>
    <w:rsid w:val="00C33BA0"/>
    <w:rsid w:val="00C34D38"/>
    <w:rsid w:val="00C42EE9"/>
    <w:rsid w:val="00C4751A"/>
    <w:rsid w:val="00C53D27"/>
    <w:rsid w:val="00C6004D"/>
    <w:rsid w:val="00C6145E"/>
    <w:rsid w:val="00C61CF0"/>
    <w:rsid w:val="00C65AE5"/>
    <w:rsid w:val="00C667E0"/>
    <w:rsid w:val="00C72973"/>
    <w:rsid w:val="00C829BC"/>
    <w:rsid w:val="00C92F3C"/>
    <w:rsid w:val="00CA6390"/>
    <w:rsid w:val="00CE217F"/>
    <w:rsid w:val="00CE42CC"/>
    <w:rsid w:val="00CE4AF4"/>
    <w:rsid w:val="00CE5C77"/>
    <w:rsid w:val="00CE5D0A"/>
    <w:rsid w:val="00CE7CD3"/>
    <w:rsid w:val="00CF6DCF"/>
    <w:rsid w:val="00D0092D"/>
    <w:rsid w:val="00D13E85"/>
    <w:rsid w:val="00D1469B"/>
    <w:rsid w:val="00D17FC2"/>
    <w:rsid w:val="00D6426A"/>
    <w:rsid w:val="00D75A2A"/>
    <w:rsid w:val="00D75AB2"/>
    <w:rsid w:val="00D8163B"/>
    <w:rsid w:val="00D90ED9"/>
    <w:rsid w:val="00D916BA"/>
    <w:rsid w:val="00DA7ED8"/>
    <w:rsid w:val="00DB1819"/>
    <w:rsid w:val="00DB7C45"/>
    <w:rsid w:val="00DC0E09"/>
    <w:rsid w:val="00DC4502"/>
    <w:rsid w:val="00DD1C0F"/>
    <w:rsid w:val="00DD2CD7"/>
    <w:rsid w:val="00DE2FDF"/>
    <w:rsid w:val="00DE416C"/>
    <w:rsid w:val="00DF1F7B"/>
    <w:rsid w:val="00DF33A2"/>
    <w:rsid w:val="00E01937"/>
    <w:rsid w:val="00E022B9"/>
    <w:rsid w:val="00E1042E"/>
    <w:rsid w:val="00E14570"/>
    <w:rsid w:val="00E15D4F"/>
    <w:rsid w:val="00E204AC"/>
    <w:rsid w:val="00E30165"/>
    <w:rsid w:val="00E344D5"/>
    <w:rsid w:val="00E3533B"/>
    <w:rsid w:val="00E36CE5"/>
    <w:rsid w:val="00E37E2A"/>
    <w:rsid w:val="00E43CE5"/>
    <w:rsid w:val="00E4723E"/>
    <w:rsid w:val="00E525BF"/>
    <w:rsid w:val="00E529FA"/>
    <w:rsid w:val="00E55E7F"/>
    <w:rsid w:val="00E637C1"/>
    <w:rsid w:val="00E7209C"/>
    <w:rsid w:val="00E754C4"/>
    <w:rsid w:val="00E8291C"/>
    <w:rsid w:val="00E82BEC"/>
    <w:rsid w:val="00E8341A"/>
    <w:rsid w:val="00EA6326"/>
    <w:rsid w:val="00EA7C43"/>
    <w:rsid w:val="00EB39C0"/>
    <w:rsid w:val="00EB443A"/>
    <w:rsid w:val="00EC6980"/>
    <w:rsid w:val="00EC6A2D"/>
    <w:rsid w:val="00EE6B88"/>
    <w:rsid w:val="00EE7E34"/>
    <w:rsid w:val="00EE7ECE"/>
    <w:rsid w:val="00EF5A0A"/>
    <w:rsid w:val="00F024D9"/>
    <w:rsid w:val="00F05FDE"/>
    <w:rsid w:val="00F06AAF"/>
    <w:rsid w:val="00F25C84"/>
    <w:rsid w:val="00F32C51"/>
    <w:rsid w:val="00F331F5"/>
    <w:rsid w:val="00F34366"/>
    <w:rsid w:val="00F41A0E"/>
    <w:rsid w:val="00F47021"/>
    <w:rsid w:val="00F5425D"/>
    <w:rsid w:val="00F5698E"/>
    <w:rsid w:val="00F56BAD"/>
    <w:rsid w:val="00F57766"/>
    <w:rsid w:val="00F601EE"/>
    <w:rsid w:val="00F6135D"/>
    <w:rsid w:val="00F73821"/>
    <w:rsid w:val="00F74E0E"/>
    <w:rsid w:val="00F7630C"/>
    <w:rsid w:val="00F93AF8"/>
    <w:rsid w:val="00F94DB5"/>
    <w:rsid w:val="00F959D5"/>
    <w:rsid w:val="00F9705C"/>
    <w:rsid w:val="00F97F1E"/>
    <w:rsid w:val="00FA4583"/>
    <w:rsid w:val="00FB4DF8"/>
    <w:rsid w:val="00FB69D3"/>
    <w:rsid w:val="00FC583A"/>
    <w:rsid w:val="00FD265A"/>
    <w:rsid w:val="00FE1952"/>
    <w:rsid w:val="00FE25A0"/>
    <w:rsid w:val="00FF37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DA02BB6"/>
  <w15:chartTrackingRefBased/>
  <w15:docId w15:val="{C2F36624-CE2A-42C1-B749-D4BEC203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2">
    <w:name w:val="heading 2"/>
    <w:basedOn w:val="a"/>
    <w:next w:val="a"/>
    <w:link w:val="20"/>
    <w:uiPriority w:val="99"/>
    <w:unhideWhenUsed/>
    <w:qFormat/>
    <w:rsid w:val="0090011A"/>
    <w:pPr>
      <w:keepNext/>
      <w:keepLines/>
      <w:spacing w:before="40"/>
      <w:outlineLvl w:val="1"/>
    </w:pPr>
    <w:rPr>
      <w:rFonts w:ascii="Cambria" w:hAnsi="Cambria"/>
      <w:color w:val="365F9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1 Знак"/>
    <w:basedOn w:val="a"/>
    <w:next w:val="a"/>
    <w:semiHidden/>
    <w:rsid w:val="00893485"/>
    <w:pPr>
      <w:spacing w:after="160" w:line="240" w:lineRule="exact"/>
    </w:pPr>
    <w:rPr>
      <w:rFonts w:ascii="Arial" w:hAnsi="Arial" w:cs="Arial"/>
      <w:sz w:val="20"/>
      <w:szCs w:val="20"/>
      <w:lang w:val="en-US" w:eastAsia="en-US"/>
    </w:rPr>
  </w:style>
  <w:style w:type="table" w:styleId="a3">
    <w:name w:val="Table Grid"/>
    <w:basedOn w:val="a1"/>
    <w:rsid w:val="00B035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8B384F"/>
    <w:rPr>
      <w:rFonts w:ascii="Tahoma" w:hAnsi="Tahoma" w:cs="Tahoma"/>
      <w:sz w:val="16"/>
      <w:szCs w:val="16"/>
    </w:rPr>
  </w:style>
  <w:style w:type="paragraph" w:styleId="a5">
    <w:name w:val="header"/>
    <w:basedOn w:val="a"/>
    <w:rsid w:val="002A2EB9"/>
    <w:pPr>
      <w:tabs>
        <w:tab w:val="center" w:pos="4677"/>
        <w:tab w:val="right" w:pos="9355"/>
      </w:tabs>
    </w:pPr>
  </w:style>
  <w:style w:type="character" w:styleId="a6">
    <w:name w:val="page number"/>
    <w:basedOn w:val="a0"/>
    <w:rsid w:val="002A2EB9"/>
  </w:style>
  <w:style w:type="paragraph" w:styleId="a7">
    <w:name w:val="footer"/>
    <w:basedOn w:val="a"/>
    <w:rsid w:val="002A2EB9"/>
    <w:pPr>
      <w:tabs>
        <w:tab w:val="center" w:pos="4677"/>
        <w:tab w:val="right" w:pos="9355"/>
      </w:tabs>
    </w:pPr>
  </w:style>
  <w:style w:type="paragraph" w:customStyle="1" w:styleId="FR1">
    <w:name w:val="FR1"/>
    <w:rsid w:val="00B0287D"/>
    <w:pPr>
      <w:widowControl w:val="0"/>
      <w:autoSpaceDE w:val="0"/>
      <w:autoSpaceDN w:val="0"/>
      <w:adjustRightInd w:val="0"/>
    </w:pPr>
    <w:rPr>
      <w:rFonts w:ascii="Arial" w:hAnsi="Arial" w:cs="Arial"/>
      <w:sz w:val="40"/>
      <w:szCs w:val="40"/>
    </w:rPr>
  </w:style>
  <w:style w:type="paragraph" w:styleId="a8">
    <w:name w:val="Title"/>
    <w:basedOn w:val="a"/>
    <w:qFormat/>
    <w:rsid w:val="00B0287D"/>
    <w:pPr>
      <w:widowControl w:val="0"/>
      <w:autoSpaceDE w:val="0"/>
      <w:autoSpaceDN w:val="0"/>
      <w:adjustRightInd w:val="0"/>
      <w:jc w:val="center"/>
    </w:pPr>
    <w:rPr>
      <w:rFonts w:ascii="Arial" w:hAnsi="Arial" w:cs="Arial"/>
      <w:b/>
      <w:bCs/>
      <w:sz w:val="96"/>
      <w:szCs w:val="28"/>
      <w14:shadow w14:blurRad="50800" w14:dist="38100" w14:dir="2700000" w14:sx="100000" w14:sy="100000" w14:kx="0" w14:ky="0" w14:algn="tl">
        <w14:srgbClr w14:val="000000">
          <w14:alpha w14:val="60000"/>
        </w14:srgbClr>
      </w14:shadow>
    </w:rPr>
  </w:style>
  <w:style w:type="paragraph" w:styleId="a9">
    <w:name w:val="Document Map"/>
    <w:basedOn w:val="a"/>
    <w:semiHidden/>
    <w:rsid w:val="007C0694"/>
    <w:pPr>
      <w:shd w:val="clear" w:color="auto" w:fill="000080"/>
    </w:pPr>
    <w:rPr>
      <w:rFonts w:ascii="Tahoma" w:hAnsi="Tahoma" w:cs="Tahoma"/>
      <w:sz w:val="20"/>
      <w:szCs w:val="20"/>
    </w:rPr>
  </w:style>
  <w:style w:type="paragraph" w:customStyle="1" w:styleId="ConsPlusNormal">
    <w:name w:val="ConsPlusNormal"/>
    <w:rsid w:val="002950DE"/>
    <w:pPr>
      <w:autoSpaceDE w:val="0"/>
      <w:autoSpaceDN w:val="0"/>
      <w:adjustRightInd w:val="0"/>
      <w:ind w:firstLine="720"/>
    </w:pPr>
    <w:rPr>
      <w:rFonts w:ascii="Arial" w:eastAsia="Calibri" w:hAnsi="Arial" w:cs="Arial"/>
    </w:rPr>
  </w:style>
  <w:style w:type="paragraph" w:customStyle="1" w:styleId="10">
    <w:name w:val="Абзац списка1"/>
    <w:basedOn w:val="a"/>
    <w:rsid w:val="002950DE"/>
    <w:pPr>
      <w:ind w:left="720"/>
      <w:contextualSpacing/>
    </w:pPr>
    <w:rPr>
      <w:rFonts w:eastAsia="Calibri"/>
      <w:sz w:val="20"/>
      <w:szCs w:val="20"/>
    </w:rPr>
  </w:style>
  <w:style w:type="character" w:customStyle="1" w:styleId="20">
    <w:name w:val="Заголовок 2 Знак"/>
    <w:basedOn w:val="a0"/>
    <w:link w:val="2"/>
    <w:uiPriority w:val="99"/>
    <w:rsid w:val="0090011A"/>
    <w:rPr>
      <w:rFonts w:ascii="Cambria" w:hAnsi="Cambria"/>
      <w:color w:val="365F91"/>
      <w:sz w:val="26"/>
      <w:szCs w:val="26"/>
    </w:rPr>
  </w:style>
  <w:style w:type="paragraph" w:styleId="aa">
    <w:name w:val="Normal (Web)"/>
    <w:basedOn w:val="a"/>
    <w:uiPriority w:val="99"/>
    <w:unhideWhenUsed/>
    <w:rsid w:val="0090011A"/>
    <w:pPr>
      <w:spacing w:before="100" w:beforeAutospacing="1" w:after="100" w:afterAutospacing="1"/>
    </w:pPr>
  </w:style>
  <w:style w:type="paragraph" w:styleId="ab">
    <w:name w:val="Body Text"/>
    <w:basedOn w:val="a"/>
    <w:link w:val="ac"/>
    <w:uiPriority w:val="99"/>
    <w:unhideWhenUsed/>
    <w:rsid w:val="0090011A"/>
    <w:pPr>
      <w:spacing w:after="120"/>
    </w:pPr>
  </w:style>
  <w:style w:type="character" w:customStyle="1" w:styleId="ac">
    <w:name w:val="Основной текст Знак"/>
    <w:basedOn w:val="a0"/>
    <w:link w:val="ab"/>
    <w:uiPriority w:val="99"/>
    <w:rsid w:val="0090011A"/>
    <w:rPr>
      <w:sz w:val="24"/>
      <w:szCs w:val="24"/>
    </w:rPr>
  </w:style>
  <w:style w:type="character" w:customStyle="1" w:styleId="FontStyle12">
    <w:name w:val="Font Style12"/>
    <w:uiPriority w:val="99"/>
    <w:rsid w:val="0090011A"/>
    <w:rPr>
      <w:rFonts w:ascii="Times New Roman" w:hAnsi="Times New Roman" w:cs="Times New Roman"/>
      <w:sz w:val="18"/>
      <w:szCs w:val="18"/>
    </w:rPr>
  </w:style>
  <w:style w:type="character" w:customStyle="1" w:styleId="FontStyle11">
    <w:name w:val="Font Style11"/>
    <w:uiPriority w:val="99"/>
    <w:rsid w:val="0090011A"/>
    <w:rPr>
      <w:rFonts w:ascii="Times New Roman" w:hAnsi="Times New Roman" w:cs="Times New Roman"/>
      <w:spacing w:val="-10"/>
      <w:sz w:val="28"/>
      <w:szCs w:val="28"/>
    </w:rPr>
  </w:style>
  <w:style w:type="paragraph" w:styleId="ad">
    <w:name w:val="List Paragraph"/>
    <w:basedOn w:val="a"/>
    <w:uiPriority w:val="34"/>
    <w:qFormat/>
    <w:rsid w:val="008E66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main?base=RLAW284;n=31647;fld=134;dst=100138"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0E862-BC3C-4D95-8FBD-B6C0255E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Normal1.dotm</Template>
  <TotalTime>0</TotalTime>
  <Pages>16</Pages>
  <Words>5139</Words>
  <Characters>32414</Characters>
  <Application>Microsoft Office Word</Application>
  <DocSecurity>0</DocSecurity>
  <Lines>270</Lines>
  <Paragraphs>74</Paragraphs>
  <ScaleCrop>false</ScaleCrop>
  <HeadingPairs>
    <vt:vector size="2" baseType="variant">
      <vt:variant>
        <vt:lpstr>Название</vt:lpstr>
      </vt:variant>
      <vt:variant>
        <vt:i4>1</vt:i4>
      </vt:variant>
    </vt:vector>
  </HeadingPairs>
  <TitlesOfParts>
    <vt:vector size="1" baseType="lpstr">
      <vt:lpstr>Социальный портрет избирательного округа XX</vt:lpstr>
    </vt:vector>
  </TitlesOfParts>
  <Company>Администрация</Company>
  <LinksUpToDate>false</LinksUpToDate>
  <CharactersWithSpaces>37479</CharactersWithSpaces>
  <SharedDoc>false</SharedDoc>
  <HLinks>
    <vt:vector size="6" baseType="variant">
      <vt:variant>
        <vt:i4>196631</vt:i4>
      </vt:variant>
      <vt:variant>
        <vt:i4>3</vt:i4>
      </vt:variant>
      <vt:variant>
        <vt:i4>0</vt:i4>
      </vt:variant>
      <vt:variant>
        <vt:i4>5</vt:i4>
      </vt:variant>
      <vt:variant>
        <vt:lpwstr>consultantplus://offline/main?base=RLAW284;n=31647;fld=134;dst=100138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Социальный портрет избирательного округа XX</dc:title>
  <dc:subject/>
  <dc:creator>Lilia</dc:creator>
  <cp:keywords/>
  <cp:lastModifiedBy>1</cp:lastModifiedBy>
  <cp:revision>2</cp:revision>
  <cp:lastPrinted>2026-02-03T01:55:00Z</cp:lastPrinted>
  <dcterms:created xsi:type="dcterms:W3CDTF">2026-02-03T02:10:00Z</dcterms:created>
  <dcterms:modified xsi:type="dcterms:W3CDTF">2026-02-03T02:10:00Z</dcterms:modified>
</cp:coreProperties>
</file>